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73AA66" w14:textId="77777777" w:rsidR="008C2F09"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435CF1EE" w14:textId="77777777" w:rsidR="008C2F09"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5FBA206F" w14:textId="77777777" w:rsidR="008C2F09"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027B2E86" w14:textId="77777777" w:rsidR="008C2F09"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3AFA6D8B" wp14:editId="344941CB">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4AB4893F" w14:textId="77777777" w:rsidR="008C2F09" w:rsidRDefault="008C2F09">
      <w:pPr>
        <w:spacing w:line="240" w:lineRule="auto"/>
        <w:rPr>
          <w:rFonts w:ascii="Times New Roman" w:eastAsia="Times New Roman" w:hAnsi="Times New Roman" w:cs="Times New Roman"/>
          <w:color w:val="FF0000"/>
        </w:rPr>
      </w:pPr>
    </w:p>
    <w:p w14:paraId="0B020312" w14:textId="77777777" w:rsidR="008C2F09" w:rsidRDefault="00000000">
      <w:pPr>
        <w:pStyle w:val="Heading1"/>
        <w:spacing w:line="240" w:lineRule="auto"/>
      </w:pPr>
      <w:bookmarkStart w:id="1" w:name="_p6zyjxaz7pj7" w:colFirst="0" w:colLast="0"/>
      <w:bookmarkEnd w:id="1"/>
      <w:r>
        <w:t>Code of Conduct</w:t>
      </w:r>
    </w:p>
    <w:p w14:paraId="673C7119" w14:textId="77777777" w:rsidR="008C2F09" w:rsidRDefault="008C2F09">
      <w:pPr>
        <w:spacing w:line="240" w:lineRule="auto"/>
        <w:rPr>
          <w:rFonts w:ascii="Open Sans" w:eastAsia="Open Sans" w:hAnsi="Open Sans" w:cs="Open Sans"/>
          <w:b/>
          <w:color w:val="FF0000"/>
        </w:rPr>
      </w:pPr>
    </w:p>
    <w:p w14:paraId="14CBC8B1" w14:textId="77777777" w:rsidR="008C2F09" w:rsidRDefault="00000000">
      <w:pPr>
        <w:pStyle w:val="Heading3"/>
        <w:spacing w:line="240" w:lineRule="auto"/>
      </w:pPr>
      <w:bookmarkStart w:id="2" w:name="_guseqbrco2k" w:colFirst="0" w:colLast="0"/>
      <w:bookmarkEnd w:id="2"/>
      <w:r>
        <w:t>Overview</w:t>
      </w:r>
    </w:p>
    <w:p w14:paraId="68DEE466" w14:textId="77777777" w:rsidR="008C2F09"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49ECFC70" w14:textId="77777777" w:rsidR="008C2F09" w:rsidRDefault="008C2F09">
      <w:pPr>
        <w:spacing w:line="240" w:lineRule="auto"/>
        <w:rPr>
          <w:rFonts w:ascii="Open Sans" w:eastAsia="Open Sans" w:hAnsi="Open Sans" w:cs="Open Sans"/>
        </w:rPr>
      </w:pPr>
    </w:p>
    <w:p w14:paraId="239D374C" w14:textId="77777777" w:rsidR="008C2F09"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615F1395" w14:textId="77777777" w:rsidR="008C2F09"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177F2515" w14:textId="77777777" w:rsidR="008C2F09" w:rsidRDefault="00000000">
      <w:pPr>
        <w:pStyle w:val="Heading3"/>
        <w:spacing w:line="240" w:lineRule="auto"/>
      </w:pPr>
      <w:bookmarkStart w:id="3" w:name="_w39fgg3ma4kw" w:colFirst="0" w:colLast="0"/>
      <w:bookmarkEnd w:id="3"/>
      <w:r>
        <w:t>Your Group’s values</w:t>
      </w:r>
    </w:p>
    <w:p w14:paraId="03BE43F7" w14:textId="77777777" w:rsidR="008C2F09"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35420A16" w14:textId="77777777" w:rsidR="008C2F09" w:rsidRDefault="008C2F09">
      <w:pPr>
        <w:spacing w:line="240" w:lineRule="auto"/>
        <w:rPr>
          <w:rFonts w:ascii="Open Sans" w:eastAsia="Open Sans" w:hAnsi="Open Sans" w:cs="Open Sans"/>
          <w:color w:val="FF0000"/>
        </w:rPr>
      </w:pPr>
    </w:p>
    <w:p w14:paraId="4189C00A" w14:textId="77777777" w:rsidR="008C2F09" w:rsidRDefault="00000000">
      <w:pPr>
        <w:rPr>
          <w:rFonts w:ascii="Open Sans" w:eastAsia="Open Sans" w:hAnsi="Open Sans" w:cs="Open Sans"/>
          <w:i/>
        </w:rPr>
      </w:pPr>
      <w:r>
        <w:rPr>
          <w:rFonts w:ascii="Open Sans" w:eastAsia="Open Sans" w:hAnsi="Open Sans" w:cs="Open Sans"/>
          <w:i/>
        </w:rPr>
        <w:t xml:space="preserve">Inclusive </w:t>
      </w:r>
    </w:p>
    <w:p w14:paraId="5C991580" w14:textId="77777777" w:rsidR="008C2F09"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77DAAF7B" w14:textId="77777777" w:rsidR="008C2F09" w:rsidRDefault="008C2F09">
      <w:pPr>
        <w:rPr>
          <w:rFonts w:ascii="Open Sans" w:eastAsia="Open Sans" w:hAnsi="Open Sans" w:cs="Open Sans"/>
        </w:rPr>
      </w:pPr>
    </w:p>
    <w:p w14:paraId="1B8AF5AD" w14:textId="77777777" w:rsidR="008C2F09"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3CFFA838" w14:textId="77777777" w:rsidR="008C2F09" w:rsidRDefault="008C2F09">
      <w:pPr>
        <w:rPr>
          <w:rFonts w:ascii="Open Sans" w:eastAsia="Open Sans" w:hAnsi="Open Sans" w:cs="Open Sans"/>
          <w:b/>
        </w:rPr>
      </w:pPr>
    </w:p>
    <w:p w14:paraId="36E532ED" w14:textId="77777777" w:rsidR="008C2F09" w:rsidRDefault="00000000">
      <w:pPr>
        <w:rPr>
          <w:rFonts w:ascii="Open Sans" w:eastAsia="Open Sans" w:hAnsi="Open Sans" w:cs="Open Sans"/>
          <w:i/>
        </w:rPr>
      </w:pPr>
      <w:r>
        <w:rPr>
          <w:rFonts w:ascii="Open Sans" w:eastAsia="Open Sans" w:hAnsi="Open Sans" w:cs="Open Sans"/>
          <w:i/>
        </w:rPr>
        <w:t xml:space="preserve">Fun </w:t>
      </w:r>
    </w:p>
    <w:p w14:paraId="11DF8BFC" w14:textId="77777777" w:rsidR="008C2F09"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480A0CE0" w14:textId="77777777" w:rsidR="008C2F09" w:rsidRDefault="008C2F09">
      <w:pPr>
        <w:rPr>
          <w:rFonts w:ascii="Open Sans" w:eastAsia="Open Sans" w:hAnsi="Open Sans" w:cs="Open Sans"/>
        </w:rPr>
      </w:pPr>
    </w:p>
    <w:p w14:paraId="449CCE68" w14:textId="77777777" w:rsidR="008C2F09"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4EA74E3D" w14:textId="77777777" w:rsidR="008C2F09" w:rsidRDefault="008C2F09">
      <w:pPr>
        <w:rPr>
          <w:rFonts w:ascii="Open Sans" w:eastAsia="Open Sans" w:hAnsi="Open Sans" w:cs="Open Sans"/>
          <w:b/>
        </w:rPr>
      </w:pPr>
    </w:p>
    <w:p w14:paraId="03714791" w14:textId="77777777" w:rsidR="008C2F09" w:rsidRDefault="00000000">
      <w:pPr>
        <w:rPr>
          <w:rFonts w:ascii="Open Sans" w:eastAsia="Open Sans" w:hAnsi="Open Sans" w:cs="Open Sans"/>
        </w:rPr>
      </w:pPr>
      <w:r>
        <w:rPr>
          <w:rFonts w:ascii="Open Sans" w:eastAsia="Open Sans" w:hAnsi="Open Sans" w:cs="Open Sans"/>
          <w:i/>
        </w:rPr>
        <w:t xml:space="preserve">Empowering </w:t>
      </w:r>
    </w:p>
    <w:p w14:paraId="2BD32B24" w14:textId="77777777" w:rsidR="008C2F09"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5F2AD706" w14:textId="77777777" w:rsidR="008C2F09" w:rsidRDefault="008C2F09">
      <w:pPr>
        <w:rPr>
          <w:rFonts w:ascii="Open Sans" w:eastAsia="Open Sans" w:hAnsi="Open Sans" w:cs="Open Sans"/>
        </w:rPr>
      </w:pPr>
    </w:p>
    <w:p w14:paraId="0987DDF2" w14:textId="77777777" w:rsidR="008C2F09"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3C5A3B72" w14:textId="77777777" w:rsidR="008C2F09" w:rsidRDefault="008C2F09">
      <w:pPr>
        <w:spacing w:line="240" w:lineRule="auto"/>
        <w:rPr>
          <w:rFonts w:ascii="Open Sans" w:eastAsia="Open Sans" w:hAnsi="Open Sans" w:cs="Open Sans"/>
          <w:b/>
        </w:rPr>
      </w:pPr>
    </w:p>
    <w:p w14:paraId="6CA75688" w14:textId="77777777" w:rsidR="008C2F09" w:rsidRDefault="00000000">
      <w:pPr>
        <w:pStyle w:val="Heading3"/>
        <w:spacing w:line="240" w:lineRule="auto"/>
      </w:pPr>
      <w:bookmarkStart w:id="4" w:name="_tyjnqoxgt6ul" w:colFirst="0" w:colLast="0"/>
      <w:bookmarkEnd w:id="4"/>
      <w:r>
        <w:t>Committee responsibilities</w:t>
      </w:r>
    </w:p>
    <w:p w14:paraId="6AAFA29A" w14:textId="77777777" w:rsidR="008C2F09"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14:paraId="6EFDF03E" w14:textId="77777777" w:rsidR="008C2F09" w:rsidRDefault="008C2F09">
      <w:pPr>
        <w:rPr>
          <w:rFonts w:ascii="Open Sans" w:eastAsia="Open Sans" w:hAnsi="Open Sans" w:cs="Open Sans"/>
        </w:rPr>
      </w:pPr>
    </w:p>
    <w:p w14:paraId="1EF675DC" w14:textId="77777777" w:rsidR="008C2F09" w:rsidRDefault="00000000">
      <w:pPr>
        <w:rPr>
          <w:rFonts w:ascii="Open Sans" w:eastAsia="Open Sans" w:hAnsi="Open Sans" w:cs="Open Sans"/>
        </w:rPr>
      </w:pPr>
      <w:r>
        <w:rPr>
          <w:rFonts w:ascii="Open Sans" w:eastAsia="Open Sans" w:hAnsi="Open Sans" w:cs="Open Sans"/>
        </w:rPr>
        <w:t>The committee are accountable for:</w:t>
      </w:r>
    </w:p>
    <w:p w14:paraId="70142BA5" w14:textId="77777777" w:rsidR="008C2F09" w:rsidRDefault="008C2F09">
      <w:pPr>
        <w:spacing w:line="240" w:lineRule="auto"/>
        <w:rPr>
          <w:rFonts w:ascii="Times New Roman" w:eastAsia="Times New Roman" w:hAnsi="Times New Roman" w:cs="Times New Roman"/>
        </w:rPr>
      </w:pPr>
    </w:p>
    <w:p w14:paraId="50DB5805" w14:textId="77777777" w:rsidR="008C2F09"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09CC940F" w14:textId="77777777" w:rsidR="008C2F09" w:rsidRDefault="008C2F09">
      <w:pPr>
        <w:spacing w:line="240" w:lineRule="auto"/>
        <w:ind w:left="720"/>
        <w:rPr>
          <w:rFonts w:ascii="Times New Roman" w:eastAsia="Times New Roman" w:hAnsi="Times New Roman" w:cs="Times New Roman"/>
        </w:rPr>
      </w:pPr>
    </w:p>
    <w:p w14:paraId="0858A792" w14:textId="77777777" w:rsidR="008C2F09"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4C212E48" w14:textId="77777777" w:rsidR="008C2F09" w:rsidRDefault="008C2F09">
      <w:pPr>
        <w:spacing w:line="240" w:lineRule="auto"/>
        <w:ind w:left="720"/>
        <w:rPr>
          <w:rFonts w:ascii="Times New Roman" w:eastAsia="Times New Roman" w:hAnsi="Times New Roman" w:cs="Times New Roman"/>
        </w:rPr>
      </w:pPr>
    </w:p>
    <w:p w14:paraId="2FF95A5F" w14:textId="77777777" w:rsidR="008C2F09"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0C0CBCAA" w14:textId="77777777" w:rsidR="008C2F09" w:rsidRDefault="008C2F09">
      <w:pPr>
        <w:spacing w:line="240" w:lineRule="auto"/>
        <w:ind w:left="720"/>
        <w:rPr>
          <w:rFonts w:ascii="Times New Roman" w:eastAsia="Times New Roman" w:hAnsi="Times New Roman" w:cs="Times New Roman"/>
        </w:rPr>
      </w:pPr>
    </w:p>
    <w:p w14:paraId="5FAE8A8A" w14:textId="77777777" w:rsidR="008C2F09" w:rsidRDefault="00000000">
      <w:pPr>
        <w:pStyle w:val="Heading3"/>
        <w:spacing w:line="240" w:lineRule="auto"/>
      </w:pPr>
      <w:bookmarkStart w:id="5" w:name="_uoj2sguisgx2" w:colFirst="0" w:colLast="0"/>
      <w:bookmarkEnd w:id="5"/>
      <w:r>
        <w:t>Member responsibilities</w:t>
      </w:r>
    </w:p>
    <w:p w14:paraId="4605C698" w14:textId="77777777" w:rsidR="008C2F09"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66A095B9" w14:textId="77777777" w:rsidR="008C2F09" w:rsidRDefault="008C2F09">
      <w:pPr>
        <w:spacing w:line="240" w:lineRule="auto"/>
        <w:rPr>
          <w:rFonts w:ascii="Open Sans" w:eastAsia="Open Sans" w:hAnsi="Open Sans" w:cs="Open Sans"/>
        </w:rPr>
      </w:pPr>
    </w:p>
    <w:p w14:paraId="399CD89D" w14:textId="77777777" w:rsidR="008C2F09"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512EC2EB" w14:textId="77777777" w:rsidR="008C2F09" w:rsidRDefault="008C2F09">
      <w:pPr>
        <w:spacing w:line="240" w:lineRule="auto"/>
        <w:ind w:left="720"/>
        <w:rPr>
          <w:rFonts w:ascii="Open Sans" w:eastAsia="Open Sans" w:hAnsi="Open Sans" w:cs="Open Sans"/>
        </w:rPr>
      </w:pPr>
    </w:p>
    <w:p w14:paraId="09F8A0F1" w14:textId="77777777" w:rsidR="008C2F09"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224302C9" w14:textId="77777777" w:rsidR="008C2F09" w:rsidRDefault="008C2F09">
      <w:pPr>
        <w:spacing w:line="240" w:lineRule="auto"/>
        <w:ind w:left="720"/>
        <w:rPr>
          <w:rFonts w:ascii="Open Sans" w:eastAsia="Open Sans" w:hAnsi="Open Sans" w:cs="Open Sans"/>
        </w:rPr>
      </w:pPr>
    </w:p>
    <w:p w14:paraId="7FCEAC90" w14:textId="77777777" w:rsidR="008C2F09"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36BEFE75" w14:textId="77777777" w:rsidR="008C2F09" w:rsidRDefault="008C2F09">
      <w:pPr>
        <w:spacing w:line="240" w:lineRule="auto"/>
        <w:ind w:left="720"/>
        <w:rPr>
          <w:rFonts w:ascii="Open Sans" w:eastAsia="Open Sans" w:hAnsi="Open Sans" w:cs="Open Sans"/>
        </w:rPr>
      </w:pPr>
    </w:p>
    <w:p w14:paraId="5834A8CB" w14:textId="77777777" w:rsidR="008C2F09"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773C48DD" w14:textId="77777777" w:rsidR="008C2F09" w:rsidRDefault="008C2F09">
      <w:pPr>
        <w:spacing w:line="240" w:lineRule="auto"/>
        <w:rPr>
          <w:rFonts w:ascii="Open Sans" w:eastAsia="Open Sans" w:hAnsi="Open Sans" w:cs="Open Sans"/>
          <w:b/>
        </w:rPr>
      </w:pPr>
    </w:p>
    <w:p w14:paraId="5EC42D4F" w14:textId="77777777" w:rsidR="008C2F09" w:rsidRDefault="00000000">
      <w:pPr>
        <w:pStyle w:val="Heading3"/>
        <w:spacing w:line="240" w:lineRule="auto"/>
      </w:pPr>
      <w:bookmarkStart w:id="6" w:name="_m9rhhilovkoh" w:colFirst="0" w:colLast="0"/>
      <w:bookmarkEnd w:id="6"/>
      <w:r>
        <w:t>What is an organised activity?</w:t>
      </w:r>
    </w:p>
    <w:p w14:paraId="270B269D" w14:textId="77777777" w:rsidR="008C2F09"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71D512A0" w14:textId="77777777" w:rsidR="008C2F0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63869CE" w14:textId="77777777" w:rsidR="008C2F09"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0D3FCA0C" w14:textId="77777777" w:rsidR="008C2F09"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6336E967" w14:textId="77777777" w:rsidR="008C2F09"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4CA4F35A" w14:textId="77777777" w:rsidR="008C2F09"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6F18A2DA" w14:textId="77777777" w:rsidR="008C2F09"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1F2C7943" w14:textId="77777777" w:rsidR="008C2F09"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0834C0C2" w14:textId="77777777" w:rsidR="008C2F09" w:rsidRDefault="008C2F09">
      <w:pPr>
        <w:spacing w:line="240" w:lineRule="auto"/>
        <w:rPr>
          <w:rFonts w:ascii="Open Sans" w:eastAsia="Open Sans" w:hAnsi="Open Sans" w:cs="Open Sans"/>
        </w:rPr>
      </w:pPr>
    </w:p>
    <w:p w14:paraId="6AD3758A" w14:textId="77777777" w:rsidR="008C2F09"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4D512FA2" w14:textId="77777777" w:rsidR="008C2F09" w:rsidRDefault="008C2F09">
      <w:pPr>
        <w:spacing w:line="240" w:lineRule="auto"/>
        <w:rPr>
          <w:rFonts w:ascii="Open Sans" w:eastAsia="Open Sans" w:hAnsi="Open Sans" w:cs="Open Sans"/>
          <w:b/>
        </w:rPr>
      </w:pPr>
    </w:p>
    <w:p w14:paraId="3E9D4779" w14:textId="77777777" w:rsidR="008C2F09"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32CBBCD5" w14:textId="77777777" w:rsidR="008C2F09"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4D1802FB" w14:textId="77777777" w:rsidR="008C2F0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D373B97" w14:textId="77777777" w:rsidR="008C2F09"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3AF5D29E" w14:textId="77777777" w:rsidR="008C2F09"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039DCB2C" w14:textId="77777777" w:rsidR="008C2F09"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57880D4E" w14:textId="77777777" w:rsidR="008C2F09"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19735DA1" w14:textId="77777777" w:rsidR="008C2F09"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79DB995D" w14:textId="77777777" w:rsidR="008C2F09" w:rsidRDefault="008C2F09">
      <w:pPr>
        <w:spacing w:before="80"/>
        <w:ind w:left="720" w:right="940"/>
        <w:rPr>
          <w:rFonts w:ascii="Open Sans" w:eastAsia="Open Sans" w:hAnsi="Open Sans" w:cs="Open Sans"/>
        </w:rPr>
      </w:pPr>
    </w:p>
    <w:p w14:paraId="7897879B" w14:textId="77777777" w:rsidR="008C2F09"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683A4B0E" w14:textId="77777777" w:rsidR="008C2F09"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1F5E3AC5" w14:textId="77777777" w:rsidR="008C2F09"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7D015381" w14:textId="77777777" w:rsidR="008C2F09"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36ED880E" w14:textId="77777777" w:rsidR="008C2F09" w:rsidRDefault="008C2F09">
      <w:pPr>
        <w:spacing w:line="240" w:lineRule="auto"/>
        <w:rPr>
          <w:rFonts w:ascii="Open Sans" w:eastAsia="Open Sans" w:hAnsi="Open Sans" w:cs="Open Sans"/>
          <w:b/>
        </w:rPr>
      </w:pPr>
    </w:p>
    <w:p w14:paraId="5189553B" w14:textId="77777777" w:rsidR="008C2F09" w:rsidRDefault="00000000">
      <w:pPr>
        <w:pStyle w:val="Heading3"/>
        <w:spacing w:line="240" w:lineRule="auto"/>
      </w:pPr>
      <w:bookmarkStart w:id="8" w:name="_3s678txc7v1g" w:colFirst="0" w:colLast="0"/>
      <w:bookmarkEnd w:id="8"/>
      <w:r>
        <w:lastRenderedPageBreak/>
        <w:t>Unacceptable behaviours</w:t>
      </w:r>
    </w:p>
    <w:p w14:paraId="1C97919A" w14:textId="77777777" w:rsidR="008C2F09" w:rsidRDefault="0000000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7DB97A43" w14:textId="77777777" w:rsidR="008C2F09"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4F945AD1" w14:textId="77777777" w:rsidR="008C2F09"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096CF525" w14:textId="77777777" w:rsidR="008C2F09"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34055187" w14:textId="77777777" w:rsidR="008C2F09"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4B156DA7" w14:textId="77777777" w:rsidR="008C2F09"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101C6FB2" w14:textId="77777777" w:rsidR="008C2F09"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2DF5B2D7" w14:textId="77777777" w:rsidR="008C2F09"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45DABE44" w14:textId="77777777" w:rsidR="008C2F09" w:rsidRDefault="008C2F09">
      <w:pPr>
        <w:spacing w:line="240" w:lineRule="auto"/>
        <w:rPr>
          <w:rFonts w:ascii="Times New Roman" w:eastAsia="Times New Roman" w:hAnsi="Times New Roman" w:cs="Times New Roman"/>
        </w:rPr>
      </w:pPr>
    </w:p>
    <w:p w14:paraId="73C22093" w14:textId="77777777" w:rsidR="008C2F09" w:rsidRDefault="00000000">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79689A7D" w14:textId="77777777" w:rsidR="008C2F09"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3CFBAD9D" w14:textId="77777777" w:rsidR="008C2F09"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1E4031C9" w14:textId="77777777" w:rsidR="008C2F09"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w:t>
      </w:r>
      <w:proofErr w:type="gramStart"/>
      <w:r>
        <w:rPr>
          <w:rFonts w:ascii="Open Sans" w:eastAsia="Open Sans" w:hAnsi="Open Sans" w:cs="Open Sans"/>
        </w:rPr>
        <w:t>pinching &amp; lifting up</w:t>
      </w:r>
      <w:proofErr w:type="gramEnd"/>
      <w:r>
        <w:rPr>
          <w:rFonts w:ascii="Open Sans" w:eastAsia="Open Sans" w:hAnsi="Open Sans" w:cs="Open Sans"/>
        </w:rPr>
        <w:t xml:space="preserve"> a skirt. </w:t>
      </w:r>
    </w:p>
    <w:p w14:paraId="1FC2A604" w14:textId="77777777" w:rsidR="008C2F09" w:rsidRDefault="008C2F09">
      <w:pPr>
        <w:spacing w:line="240" w:lineRule="auto"/>
        <w:rPr>
          <w:rFonts w:ascii="Open Sans" w:eastAsia="Open Sans" w:hAnsi="Open Sans" w:cs="Open Sans"/>
          <w:b/>
        </w:rPr>
      </w:pPr>
    </w:p>
    <w:p w14:paraId="0967B190" w14:textId="77777777" w:rsidR="008C2F09" w:rsidRDefault="00000000">
      <w:pPr>
        <w:pStyle w:val="Heading3"/>
        <w:spacing w:line="240" w:lineRule="auto"/>
      </w:pPr>
      <w:bookmarkStart w:id="9" w:name="_85drd6ftzbam" w:colFirst="0" w:colLast="0"/>
      <w:bookmarkEnd w:id="9"/>
      <w:r>
        <w:t>Digital Communications and Social Media</w:t>
      </w:r>
    </w:p>
    <w:p w14:paraId="6A138713" w14:textId="77777777" w:rsidR="008C2F09"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0A31D2BA" w14:textId="77777777" w:rsidR="008C2F0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46DCF7C" w14:textId="77777777" w:rsidR="008C2F09"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73BD9E70" w14:textId="77777777" w:rsidR="008C2F0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C741916" w14:textId="77777777" w:rsidR="008C2F09"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1CF33823" w14:textId="77777777" w:rsidR="008C2F0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9BD53B5" w14:textId="77777777" w:rsidR="008C2F09"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2F411B0D" w14:textId="77777777" w:rsidR="008C2F0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FB78275" w14:textId="77777777" w:rsidR="008C2F09"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6E14C04E" w14:textId="77777777" w:rsidR="008C2F0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D226FA4" w14:textId="77777777" w:rsidR="008C2F09" w:rsidRDefault="008C2F09">
      <w:pPr>
        <w:spacing w:line="240" w:lineRule="auto"/>
        <w:rPr>
          <w:rFonts w:ascii="Times New Roman" w:eastAsia="Times New Roman" w:hAnsi="Times New Roman" w:cs="Times New Roman"/>
        </w:rPr>
      </w:pPr>
    </w:p>
    <w:p w14:paraId="1D21B16F" w14:textId="77777777" w:rsidR="008C2F09"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30A0B469" w14:textId="77777777" w:rsidR="008C2F09"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2035E5C1" w14:textId="77777777" w:rsidR="008C2F09"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4EBBED23" w14:textId="77777777" w:rsidR="008C2F09"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1A853142" w14:textId="77777777" w:rsidR="008C2F09"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02BF66C7" w14:textId="77777777" w:rsidR="008C2F09"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03D6A3CF" w14:textId="77777777" w:rsidR="008C2F09"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5C56E290" w14:textId="77777777" w:rsidR="008C2F09"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0C3E9F27" w14:textId="77777777" w:rsidR="008C2F09" w:rsidRDefault="008C2F09">
      <w:pPr>
        <w:spacing w:before="240" w:after="240" w:line="240" w:lineRule="auto"/>
        <w:rPr>
          <w:rFonts w:ascii="Open Sans" w:eastAsia="Open Sans" w:hAnsi="Open Sans" w:cs="Open Sans"/>
        </w:rPr>
      </w:pPr>
    </w:p>
    <w:p w14:paraId="596C5C21" w14:textId="77777777" w:rsidR="008C2F09"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2D174A56" w14:textId="77777777" w:rsidR="008C2F09"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718B91BE" w14:textId="77777777" w:rsidR="008C2F09"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12631153" w14:textId="77777777" w:rsidR="008C2F09"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7D9C54D2" w14:textId="77777777" w:rsidR="008C2F09"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716EFAEA" w14:textId="77777777" w:rsidR="008C2F09"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499CE229" w14:textId="77777777" w:rsidR="008C2F09"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229D222D" w14:textId="77777777" w:rsidR="008C2F09"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0134E5AE" w14:textId="77777777" w:rsidR="008C2F09"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655BE2B4" w14:textId="77777777" w:rsidR="008C2F09"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111510D3" w14:textId="77777777" w:rsidR="008C2F09"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70333023" w14:textId="77777777" w:rsidR="008C2F09"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76CAA579" w14:textId="77777777" w:rsidR="008C2F09"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573B0F69" w14:textId="77777777" w:rsidR="008C2F09"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0FCB241C" w14:textId="77777777" w:rsidR="008C2F09" w:rsidRDefault="00000000">
      <w:pPr>
        <w:numPr>
          <w:ilvl w:val="0"/>
          <w:numId w:val="6"/>
        </w:numPr>
        <w:spacing w:line="240" w:lineRule="auto"/>
        <w:rPr>
          <w:rFonts w:ascii="Open Sans" w:eastAsia="Open Sans" w:hAnsi="Open Sans" w:cs="Open Sans"/>
        </w:rPr>
      </w:pPr>
      <w:proofErr w:type="gramStart"/>
      <w:r>
        <w:rPr>
          <w:rFonts w:ascii="Open Sans" w:eastAsia="Open Sans" w:hAnsi="Open Sans" w:cs="Open Sans"/>
        </w:rPr>
        <w:t>Follow instructions from staff at all times</w:t>
      </w:r>
      <w:proofErr w:type="gramEnd"/>
      <w:r>
        <w:rPr>
          <w:rFonts w:ascii="Open Sans" w:eastAsia="Open Sans" w:hAnsi="Open Sans" w:cs="Open Sans"/>
        </w:rPr>
        <w:t>.</w:t>
      </w:r>
      <w:r>
        <w:rPr>
          <w:rFonts w:ascii="Open Sans" w:eastAsia="Open Sans" w:hAnsi="Open Sans" w:cs="Open Sans"/>
        </w:rPr>
        <w:br/>
      </w:r>
    </w:p>
    <w:p w14:paraId="7F350E66" w14:textId="77777777" w:rsidR="008C2F09"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31766328" w14:textId="77777777" w:rsidR="008C2F09"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25C6B200" w14:textId="77777777" w:rsidR="008C2F09"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52A773E1" w14:textId="77777777" w:rsidR="008C2F09"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7D155C52" w14:textId="77777777" w:rsidR="008C2F09"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3783B0F9" w14:textId="77777777" w:rsidR="008C2F09"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52290B9C" w14:textId="77777777" w:rsidR="008C2F09"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0BAF40A2" w14:textId="77777777" w:rsidR="008C2F09"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8C2F09" w14:paraId="5A15E3B3" w14:textId="77777777">
        <w:trPr>
          <w:trHeight w:val="500"/>
        </w:trPr>
        <w:tc>
          <w:tcPr>
            <w:tcW w:w="1860" w:type="dxa"/>
            <w:tcBorders>
              <w:top w:val="nil"/>
              <w:left w:val="nil"/>
              <w:bottom w:val="nil"/>
              <w:right w:val="nil"/>
            </w:tcBorders>
            <w:tcMar>
              <w:top w:w="100" w:type="dxa"/>
              <w:left w:w="100" w:type="dxa"/>
              <w:bottom w:w="100" w:type="dxa"/>
              <w:right w:w="100" w:type="dxa"/>
            </w:tcMar>
          </w:tcPr>
          <w:p w14:paraId="5D4F3BF9" w14:textId="77777777" w:rsidR="008C2F09"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43BCB758" w14:textId="77777777" w:rsidR="008C2F09"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39D2766C" w14:textId="77777777" w:rsidR="008C2F09"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8C2F09" w14:paraId="05C8BE9C" w14:textId="77777777">
        <w:trPr>
          <w:trHeight w:val="770"/>
        </w:trPr>
        <w:tc>
          <w:tcPr>
            <w:tcW w:w="1860" w:type="dxa"/>
            <w:tcBorders>
              <w:top w:val="nil"/>
              <w:left w:val="nil"/>
              <w:bottom w:val="nil"/>
              <w:right w:val="nil"/>
            </w:tcBorders>
            <w:tcMar>
              <w:top w:w="100" w:type="dxa"/>
              <w:left w:w="100" w:type="dxa"/>
              <w:bottom w:w="100" w:type="dxa"/>
              <w:right w:w="100" w:type="dxa"/>
            </w:tcMar>
          </w:tcPr>
          <w:p w14:paraId="14CD3B66" w14:textId="77777777" w:rsidR="008C2F09"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206C64B7" w14:textId="77777777" w:rsidR="008C2F09"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79607DD8" w14:textId="77777777" w:rsidR="008C2F09"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8C2F09" w14:paraId="6B0FC5EF" w14:textId="77777777">
        <w:trPr>
          <w:trHeight w:val="770"/>
        </w:trPr>
        <w:tc>
          <w:tcPr>
            <w:tcW w:w="1860" w:type="dxa"/>
            <w:tcBorders>
              <w:top w:val="nil"/>
              <w:left w:val="nil"/>
              <w:bottom w:val="nil"/>
              <w:right w:val="nil"/>
            </w:tcBorders>
            <w:tcMar>
              <w:top w:w="100" w:type="dxa"/>
              <w:left w:w="100" w:type="dxa"/>
              <w:bottom w:w="100" w:type="dxa"/>
              <w:right w:w="100" w:type="dxa"/>
            </w:tcMar>
          </w:tcPr>
          <w:p w14:paraId="014512CF" w14:textId="77777777" w:rsidR="008C2F09"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51EF4226" w14:textId="77777777" w:rsidR="008C2F09"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62C9996D" w14:textId="77777777" w:rsidR="008C2F09"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8C2F09" w14:paraId="2ACD9184" w14:textId="77777777">
        <w:trPr>
          <w:trHeight w:val="770"/>
        </w:trPr>
        <w:tc>
          <w:tcPr>
            <w:tcW w:w="1860" w:type="dxa"/>
            <w:tcBorders>
              <w:top w:val="nil"/>
              <w:left w:val="nil"/>
              <w:bottom w:val="nil"/>
              <w:right w:val="nil"/>
            </w:tcBorders>
            <w:tcMar>
              <w:top w:w="100" w:type="dxa"/>
              <w:left w:w="100" w:type="dxa"/>
              <w:bottom w:w="100" w:type="dxa"/>
              <w:right w:w="100" w:type="dxa"/>
            </w:tcMar>
          </w:tcPr>
          <w:p w14:paraId="57294BC6" w14:textId="77777777" w:rsidR="008C2F09"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664CBE9F" w14:textId="77777777" w:rsidR="008C2F09"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2939D5D8" w14:textId="77777777" w:rsidR="008C2F09"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8C2F09" w14:paraId="52E5C2D1" w14:textId="77777777">
        <w:trPr>
          <w:trHeight w:val="770"/>
        </w:trPr>
        <w:tc>
          <w:tcPr>
            <w:tcW w:w="1860" w:type="dxa"/>
            <w:tcBorders>
              <w:top w:val="nil"/>
              <w:left w:val="nil"/>
              <w:bottom w:val="nil"/>
              <w:right w:val="nil"/>
            </w:tcBorders>
            <w:tcMar>
              <w:top w:w="100" w:type="dxa"/>
              <w:left w:w="100" w:type="dxa"/>
              <w:bottom w:w="100" w:type="dxa"/>
              <w:right w:w="100" w:type="dxa"/>
            </w:tcMar>
          </w:tcPr>
          <w:p w14:paraId="2B544AD3" w14:textId="77777777" w:rsidR="008C2F09"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5BC73A45" w14:textId="77777777" w:rsidR="008C2F09"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05135D0F" w14:textId="77777777" w:rsidR="008C2F09"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536FB8DF" w14:textId="77777777" w:rsidR="008C2F09" w:rsidRDefault="008C2F09">
      <w:pPr>
        <w:spacing w:line="240" w:lineRule="auto"/>
        <w:rPr>
          <w:rFonts w:ascii="Times New Roman" w:eastAsia="Times New Roman" w:hAnsi="Times New Roman" w:cs="Times New Roman"/>
        </w:rPr>
      </w:pPr>
    </w:p>
    <w:p w14:paraId="001420E7" w14:textId="77777777" w:rsidR="008C2F09" w:rsidRDefault="008C2F09">
      <w:pPr>
        <w:spacing w:line="240" w:lineRule="auto"/>
        <w:rPr>
          <w:rFonts w:ascii="Times New Roman" w:eastAsia="Times New Roman" w:hAnsi="Times New Roman" w:cs="Times New Roman"/>
        </w:rPr>
      </w:pPr>
    </w:p>
    <w:p w14:paraId="1F3EE1E3" w14:textId="77777777" w:rsidR="008C2F0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A6C7C23" w14:textId="77777777" w:rsidR="008C2F09"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3EE31472" w14:textId="77777777" w:rsidR="008C2F09"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28942911" w14:textId="77777777" w:rsidR="008C2F09" w:rsidRDefault="008C2F09">
      <w:pPr>
        <w:spacing w:line="240" w:lineRule="auto"/>
        <w:rPr>
          <w:rFonts w:ascii="Times New Roman" w:eastAsia="Times New Roman" w:hAnsi="Times New Roman" w:cs="Times New Roman"/>
        </w:rPr>
      </w:pPr>
    </w:p>
    <w:p w14:paraId="56F827DF" w14:textId="77777777" w:rsidR="008C2F0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91E86C8" w14:textId="77777777" w:rsidR="008C2F09" w:rsidRDefault="008C2F09">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8C2F09" w14:paraId="7D1EE394" w14:textId="77777777">
        <w:trPr>
          <w:trHeight w:val="420"/>
        </w:trPr>
        <w:tc>
          <w:tcPr>
            <w:tcW w:w="10200" w:type="dxa"/>
            <w:gridSpan w:val="2"/>
            <w:shd w:val="clear" w:color="auto" w:fill="auto"/>
            <w:tcMar>
              <w:top w:w="100" w:type="dxa"/>
              <w:left w:w="100" w:type="dxa"/>
              <w:bottom w:w="100" w:type="dxa"/>
              <w:right w:w="100" w:type="dxa"/>
            </w:tcMar>
          </w:tcPr>
          <w:p w14:paraId="7325684A" w14:textId="77777777" w:rsidR="008C2F09"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8C2F09" w14:paraId="015EDCF6" w14:textId="77777777">
        <w:tc>
          <w:tcPr>
            <w:tcW w:w="5100" w:type="dxa"/>
            <w:shd w:val="clear" w:color="auto" w:fill="F3F3F3"/>
            <w:tcMar>
              <w:top w:w="100" w:type="dxa"/>
              <w:left w:w="100" w:type="dxa"/>
              <w:bottom w:w="100" w:type="dxa"/>
              <w:right w:w="100" w:type="dxa"/>
            </w:tcMar>
          </w:tcPr>
          <w:p w14:paraId="250D98FB" w14:textId="77777777" w:rsidR="008C2F0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15B2A489" w14:textId="41CB4231" w:rsidR="008C2F09" w:rsidRDefault="00C901F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Louie Garnett</w:t>
            </w:r>
          </w:p>
        </w:tc>
      </w:tr>
      <w:tr w:rsidR="008C2F09" w14:paraId="0F6AE071" w14:textId="77777777">
        <w:trPr>
          <w:trHeight w:val="420"/>
        </w:trPr>
        <w:tc>
          <w:tcPr>
            <w:tcW w:w="5100" w:type="dxa"/>
            <w:shd w:val="clear" w:color="auto" w:fill="F3F3F3"/>
            <w:tcMar>
              <w:top w:w="100" w:type="dxa"/>
              <w:left w:w="100" w:type="dxa"/>
              <w:bottom w:w="100" w:type="dxa"/>
              <w:right w:w="100" w:type="dxa"/>
            </w:tcMar>
          </w:tcPr>
          <w:p w14:paraId="2F4F7DE5" w14:textId="77777777" w:rsidR="008C2F0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179D7A56" w14:textId="2E80A179" w:rsidR="008C2F09" w:rsidRDefault="00C901F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0" distB="0" distL="0" distR="0" wp14:anchorId="17BF71D5" wp14:editId="10F09B38">
                  <wp:extent cx="1732548" cy="426065"/>
                  <wp:effectExtent l="0" t="0" r="0" b="6350"/>
                  <wp:docPr id="497288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88792" name="Picture 4972887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7758" cy="449479"/>
                          </a:xfrm>
                          <a:prstGeom prst="rect">
                            <a:avLst/>
                          </a:prstGeom>
                        </pic:spPr>
                      </pic:pic>
                    </a:graphicData>
                  </a:graphic>
                </wp:inline>
              </w:drawing>
            </w:r>
          </w:p>
        </w:tc>
      </w:tr>
      <w:tr w:rsidR="008C2F09" w14:paraId="6C4AE8C9" w14:textId="77777777">
        <w:trPr>
          <w:trHeight w:val="420"/>
        </w:trPr>
        <w:tc>
          <w:tcPr>
            <w:tcW w:w="5100" w:type="dxa"/>
            <w:shd w:val="clear" w:color="auto" w:fill="auto"/>
            <w:tcMar>
              <w:top w:w="100" w:type="dxa"/>
              <w:left w:w="100" w:type="dxa"/>
              <w:bottom w:w="100" w:type="dxa"/>
              <w:right w:w="100" w:type="dxa"/>
            </w:tcMar>
          </w:tcPr>
          <w:p w14:paraId="12310ACF" w14:textId="77777777" w:rsidR="008C2F0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7E78686C" w14:textId="4093E9B7" w:rsidR="008C2F09" w:rsidRDefault="00C901F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Louis Kebell</w:t>
            </w:r>
          </w:p>
        </w:tc>
      </w:tr>
      <w:tr w:rsidR="008C2F09" w14:paraId="28A265F7" w14:textId="77777777">
        <w:trPr>
          <w:trHeight w:val="420"/>
        </w:trPr>
        <w:tc>
          <w:tcPr>
            <w:tcW w:w="5100" w:type="dxa"/>
            <w:shd w:val="clear" w:color="auto" w:fill="auto"/>
            <w:tcMar>
              <w:top w:w="100" w:type="dxa"/>
              <w:left w:w="100" w:type="dxa"/>
              <w:bottom w:w="100" w:type="dxa"/>
              <w:right w:w="100" w:type="dxa"/>
            </w:tcMar>
          </w:tcPr>
          <w:p w14:paraId="10D15EAF" w14:textId="77777777" w:rsidR="008C2F0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4B2A1632" w14:textId="02EC52AF" w:rsidR="008C2F09" w:rsidRDefault="00C901F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0" distB="0" distL="0" distR="0" wp14:anchorId="3F2CAD89" wp14:editId="1B57C36B">
                  <wp:extent cx="1840832" cy="441424"/>
                  <wp:effectExtent l="0" t="0" r="1270" b="3175"/>
                  <wp:docPr id="889313311" name="Picture 2" descr="A black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13311" name="Picture 2" descr="A black signature on a white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0619" cy="460557"/>
                          </a:xfrm>
                          <a:prstGeom prst="rect">
                            <a:avLst/>
                          </a:prstGeom>
                        </pic:spPr>
                      </pic:pic>
                    </a:graphicData>
                  </a:graphic>
                </wp:inline>
              </w:drawing>
            </w:r>
          </w:p>
        </w:tc>
      </w:tr>
      <w:tr w:rsidR="008C2F09" w14:paraId="21DB6CD0" w14:textId="77777777">
        <w:trPr>
          <w:trHeight w:val="420"/>
        </w:trPr>
        <w:tc>
          <w:tcPr>
            <w:tcW w:w="5100" w:type="dxa"/>
            <w:shd w:val="clear" w:color="auto" w:fill="EFEFEF"/>
            <w:tcMar>
              <w:top w:w="100" w:type="dxa"/>
              <w:left w:w="100" w:type="dxa"/>
              <w:bottom w:w="100" w:type="dxa"/>
              <w:right w:w="100" w:type="dxa"/>
            </w:tcMar>
          </w:tcPr>
          <w:p w14:paraId="792E7A7C" w14:textId="77777777" w:rsidR="008C2F0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071DEB60" w14:textId="1DE0A6C7" w:rsidR="008C2F09" w:rsidRDefault="00C901F4">
            <w:pPr>
              <w:widowControl w:val="0"/>
              <w:pBdr>
                <w:top w:val="nil"/>
                <w:left w:val="nil"/>
                <w:bottom w:val="nil"/>
                <w:right w:val="nil"/>
                <w:between w:val="nil"/>
              </w:pBdr>
              <w:spacing w:line="240" w:lineRule="auto"/>
              <w:rPr>
                <w:rFonts w:ascii="Open Sans" w:eastAsia="Open Sans" w:hAnsi="Open Sans" w:cs="Open Sans"/>
              </w:rPr>
            </w:pPr>
            <w:r w:rsidRPr="00C901F4">
              <w:rPr>
                <w:rFonts w:ascii="Open Sans" w:eastAsia="Open Sans" w:hAnsi="Open Sans" w:cs="Open Sans"/>
              </w:rPr>
              <w:t>Yasmin Patel</w:t>
            </w:r>
          </w:p>
        </w:tc>
      </w:tr>
      <w:tr w:rsidR="008C2F09" w14:paraId="6C571F51" w14:textId="77777777">
        <w:trPr>
          <w:trHeight w:val="420"/>
        </w:trPr>
        <w:tc>
          <w:tcPr>
            <w:tcW w:w="5100" w:type="dxa"/>
            <w:shd w:val="clear" w:color="auto" w:fill="EFEFEF"/>
            <w:tcMar>
              <w:top w:w="100" w:type="dxa"/>
              <w:left w:w="100" w:type="dxa"/>
              <w:bottom w:w="100" w:type="dxa"/>
              <w:right w:w="100" w:type="dxa"/>
            </w:tcMar>
          </w:tcPr>
          <w:p w14:paraId="79EA1E1B" w14:textId="77777777" w:rsidR="008C2F0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2591FB01" w14:textId="279618C9" w:rsidR="008C2F09" w:rsidRDefault="00C901F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0" distB="0" distL="0" distR="0" wp14:anchorId="4441AA7D" wp14:editId="4B97D874">
                  <wp:extent cx="1761700" cy="565484"/>
                  <wp:effectExtent l="0" t="0" r="3810" b="6350"/>
                  <wp:docPr id="1111372888" name="Picture 3" descr="A black tex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72888" name="Picture 3" descr="A black text with a whit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6928" cy="576792"/>
                          </a:xfrm>
                          <a:prstGeom prst="rect">
                            <a:avLst/>
                          </a:prstGeom>
                        </pic:spPr>
                      </pic:pic>
                    </a:graphicData>
                  </a:graphic>
                </wp:inline>
              </w:drawing>
            </w:r>
          </w:p>
        </w:tc>
      </w:tr>
    </w:tbl>
    <w:p w14:paraId="65594AFA" w14:textId="77777777" w:rsidR="008C2F09" w:rsidRDefault="008C2F09">
      <w:pPr>
        <w:spacing w:line="240" w:lineRule="auto"/>
        <w:rPr>
          <w:rFonts w:ascii="Open Sans" w:eastAsia="Open Sans" w:hAnsi="Open Sans" w:cs="Open Sans"/>
        </w:rPr>
      </w:pPr>
    </w:p>
    <w:p w14:paraId="2D9E4FE2" w14:textId="77777777" w:rsidR="008C2F09" w:rsidRDefault="00000000">
      <w:pPr>
        <w:pStyle w:val="Heading1"/>
        <w:spacing w:after="200" w:line="240" w:lineRule="auto"/>
      </w:pPr>
      <w:bookmarkStart w:id="11" w:name="_bijqpmv35swz" w:colFirst="0" w:colLast="0"/>
      <w:bookmarkEnd w:id="11"/>
      <w:r>
        <w:t>Code of Standards</w:t>
      </w:r>
    </w:p>
    <w:p w14:paraId="2D6B5CA1" w14:textId="77777777" w:rsidR="008C2F09" w:rsidRDefault="00000000">
      <w:pPr>
        <w:spacing w:after="200" w:line="240" w:lineRule="auto"/>
        <w:rPr>
          <w:rFonts w:ascii="Open Sans" w:eastAsia="Open Sans" w:hAnsi="Open Sans" w:cs="Open Sans"/>
          <w:sz w:val="24"/>
          <w:szCs w:val="24"/>
        </w:rPr>
      </w:pPr>
      <w:bookmarkStart w:id="12" w:name="_lyy0504xpuvo" w:colFirst="0" w:colLast="0"/>
      <w:bookmarkEnd w:id="12"/>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0ACD69ED" w14:textId="77777777" w:rsidR="008C2F09"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05656FFC" w14:textId="77777777" w:rsidR="008C2F09"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1F85C395" w14:textId="77777777" w:rsidR="008C2F09"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69ACE4F9" w14:textId="77777777" w:rsidR="008C2F09"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28D906FD" w14:textId="77777777" w:rsidR="008C2F09"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28EDEC48" w14:textId="77777777" w:rsidR="008C2F09"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4A8E4DDD" w14:textId="77777777" w:rsidR="008C2F09" w:rsidRDefault="008C2F09">
      <w:pPr>
        <w:spacing w:line="240" w:lineRule="auto"/>
        <w:rPr>
          <w:rFonts w:ascii="Open Sans" w:eastAsia="Open Sans" w:hAnsi="Open Sans" w:cs="Open Sans"/>
          <w:sz w:val="24"/>
          <w:szCs w:val="24"/>
        </w:rPr>
      </w:pPr>
      <w:bookmarkStart w:id="19" w:name="_rr1fn9zgh9rv" w:colFirst="0" w:colLast="0"/>
      <w:bookmarkEnd w:id="19"/>
    </w:p>
    <w:p w14:paraId="504DEA9B" w14:textId="77777777" w:rsidR="008C2F09"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582E158C" w14:textId="77777777" w:rsidR="008C2F09"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7AFD8282" w14:textId="77777777" w:rsidR="008C2F09"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6A84AF95" w14:textId="77777777" w:rsidR="008C2F09"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7F50D8CB" w14:textId="77777777" w:rsidR="008C2F09"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5B99D2A3" w14:textId="77777777" w:rsidR="008C2F09"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3732B0D3" w14:textId="77777777" w:rsidR="008C2F09"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2EB660ED" w14:textId="77777777" w:rsidR="008C2F09"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lastRenderedPageBreak/>
        <w:t xml:space="preserve">Office Holders will not make decisions or take actions on the basis of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taken into account, regardless of any liberation or other characteristics with which the Office Holder does not personally identify.</w:t>
      </w:r>
    </w:p>
    <w:p w14:paraId="25B12882" w14:textId="77777777" w:rsidR="008C2F09"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186BD6D9" w14:textId="77777777" w:rsidR="008C2F09"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7C1E1194" w14:textId="77777777" w:rsidR="008C2F09"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2895574C" w14:textId="77777777" w:rsidR="008C2F09"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0442D41B" w14:textId="77777777" w:rsidR="008C2F09"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12CFCCF4" w14:textId="77777777" w:rsidR="008C2F09"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48F66882" w14:textId="77777777" w:rsidR="008C2F09"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30142216" w14:textId="77777777" w:rsidR="008C2F09"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0F6C7E30" w14:textId="77777777" w:rsidR="008C2F09"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5031A2E5" w14:textId="77777777" w:rsidR="008C2F09"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14:paraId="1B431285" w14:textId="77777777" w:rsidR="008C2F09"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772A3E4C" w14:textId="77777777" w:rsidR="008C2F09"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2AA4DC7A" w14:textId="77777777" w:rsidR="008C2F09"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14:paraId="11AAF955" w14:textId="77777777" w:rsidR="008C2F09" w:rsidRDefault="008C2F09">
      <w:pPr>
        <w:spacing w:line="240" w:lineRule="auto"/>
        <w:rPr>
          <w:rFonts w:ascii="Open Sans" w:eastAsia="Open Sans" w:hAnsi="Open Sans" w:cs="Open Sans"/>
          <w:color w:val="222222"/>
          <w:sz w:val="24"/>
          <w:szCs w:val="24"/>
        </w:rPr>
      </w:pPr>
      <w:bookmarkStart w:id="31" w:name="_dhuuu9ozcsk9" w:colFirst="0" w:colLast="0"/>
      <w:bookmarkEnd w:id="31"/>
    </w:p>
    <w:p w14:paraId="672BF084" w14:textId="77777777" w:rsidR="008C2F09" w:rsidRDefault="008C2F09">
      <w:pPr>
        <w:spacing w:after="240" w:line="240" w:lineRule="auto"/>
        <w:rPr>
          <w:rFonts w:ascii="Open Sans" w:eastAsia="Open Sans" w:hAnsi="Open Sans" w:cs="Open Sans"/>
          <w:b/>
        </w:rPr>
      </w:pPr>
    </w:p>
    <w:p w14:paraId="1BB6F277" w14:textId="77777777" w:rsidR="008C2F09"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54807208" w14:textId="77777777" w:rsidR="008C2F09"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5EA37C97" w14:textId="77777777" w:rsidR="008C2F09" w:rsidRDefault="008C2F09">
      <w:pPr>
        <w:spacing w:line="240" w:lineRule="auto"/>
        <w:rPr>
          <w:rFonts w:ascii="Times New Roman" w:eastAsia="Times New Roman" w:hAnsi="Times New Roman" w:cs="Times New Roman"/>
        </w:rPr>
      </w:pPr>
    </w:p>
    <w:p w14:paraId="40EF84F9" w14:textId="77777777" w:rsidR="008C2F0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FCD0F50" w14:textId="77777777" w:rsidR="008C2F09" w:rsidRDefault="008C2F09">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8C2F09" w14:paraId="4CF0B86A" w14:textId="77777777">
        <w:trPr>
          <w:trHeight w:val="420"/>
        </w:trPr>
        <w:tc>
          <w:tcPr>
            <w:tcW w:w="10200" w:type="dxa"/>
            <w:gridSpan w:val="2"/>
            <w:shd w:val="clear" w:color="auto" w:fill="auto"/>
            <w:tcMar>
              <w:top w:w="100" w:type="dxa"/>
              <w:left w:w="100" w:type="dxa"/>
              <w:bottom w:w="100" w:type="dxa"/>
              <w:right w:w="100" w:type="dxa"/>
            </w:tcMar>
          </w:tcPr>
          <w:p w14:paraId="38D13526" w14:textId="77777777" w:rsidR="008C2F09"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C901F4" w14:paraId="64448C13" w14:textId="77777777">
        <w:tc>
          <w:tcPr>
            <w:tcW w:w="5100" w:type="dxa"/>
            <w:shd w:val="clear" w:color="auto" w:fill="F3F3F3"/>
            <w:tcMar>
              <w:top w:w="100" w:type="dxa"/>
              <w:left w:w="100" w:type="dxa"/>
              <w:bottom w:w="100" w:type="dxa"/>
              <w:right w:w="100" w:type="dxa"/>
            </w:tcMar>
          </w:tcPr>
          <w:p w14:paraId="49DF8A88" w14:textId="77777777" w:rsidR="00C901F4" w:rsidRDefault="00C901F4" w:rsidP="00C901F4">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1FD25CF3" w14:textId="7C4FD47E" w:rsidR="00C901F4" w:rsidRDefault="00C901F4" w:rsidP="00C901F4">
            <w:pPr>
              <w:widowControl w:val="0"/>
              <w:spacing w:line="240" w:lineRule="auto"/>
              <w:rPr>
                <w:rFonts w:ascii="Open Sans" w:eastAsia="Open Sans" w:hAnsi="Open Sans" w:cs="Open Sans"/>
              </w:rPr>
            </w:pPr>
            <w:r>
              <w:rPr>
                <w:rFonts w:ascii="Open Sans" w:eastAsia="Open Sans" w:hAnsi="Open Sans" w:cs="Open Sans"/>
              </w:rPr>
              <w:t>Louie Garnett</w:t>
            </w:r>
          </w:p>
        </w:tc>
      </w:tr>
      <w:tr w:rsidR="00C901F4" w14:paraId="53736AA8" w14:textId="77777777">
        <w:trPr>
          <w:trHeight w:val="420"/>
        </w:trPr>
        <w:tc>
          <w:tcPr>
            <w:tcW w:w="5100" w:type="dxa"/>
            <w:shd w:val="clear" w:color="auto" w:fill="F3F3F3"/>
            <w:tcMar>
              <w:top w:w="100" w:type="dxa"/>
              <w:left w:w="100" w:type="dxa"/>
              <w:bottom w:w="100" w:type="dxa"/>
              <w:right w:w="100" w:type="dxa"/>
            </w:tcMar>
          </w:tcPr>
          <w:p w14:paraId="34BE9EC7" w14:textId="77777777" w:rsidR="00C901F4" w:rsidRDefault="00C901F4" w:rsidP="00C901F4">
            <w:pPr>
              <w:widowControl w:val="0"/>
              <w:spacing w:line="240" w:lineRule="auto"/>
              <w:rPr>
                <w:rFonts w:ascii="Open Sans" w:eastAsia="Open Sans" w:hAnsi="Open Sans" w:cs="Open Sans"/>
                <w:b/>
              </w:rPr>
            </w:pPr>
            <w:r>
              <w:rPr>
                <w:rFonts w:ascii="Open Sans" w:eastAsia="Open Sans" w:hAnsi="Open Sans" w:cs="Open Sans"/>
                <w:b/>
              </w:rPr>
              <w:lastRenderedPageBreak/>
              <w:t>President Signature:</w:t>
            </w:r>
          </w:p>
        </w:tc>
        <w:tc>
          <w:tcPr>
            <w:tcW w:w="5100" w:type="dxa"/>
            <w:shd w:val="clear" w:color="auto" w:fill="F3F3F3"/>
            <w:tcMar>
              <w:top w:w="100" w:type="dxa"/>
              <w:left w:w="100" w:type="dxa"/>
              <w:bottom w:w="100" w:type="dxa"/>
              <w:right w:w="100" w:type="dxa"/>
            </w:tcMar>
          </w:tcPr>
          <w:p w14:paraId="0FDE0506" w14:textId="5FCB6680" w:rsidR="00C901F4" w:rsidRDefault="00C901F4" w:rsidP="00C901F4">
            <w:pPr>
              <w:widowControl w:val="0"/>
              <w:spacing w:line="240" w:lineRule="auto"/>
              <w:rPr>
                <w:rFonts w:ascii="Open Sans" w:eastAsia="Open Sans" w:hAnsi="Open Sans" w:cs="Open Sans"/>
              </w:rPr>
            </w:pPr>
            <w:r>
              <w:rPr>
                <w:rFonts w:ascii="Open Sans" w:eastAsia="Open Sans" w:hAnsi="Open Sans" w:cs="Open Sans"/>
                <w:noProof/>
              </w:rPr>
              <w:drawing>
                <wp:inline distT="0" distB="0" distL="0" distR="0" wp14:anchorId="19281D16" wp14:editId="666BAB4F">
                  <wp:extent cx="1732548" cy="426065"/>
                  <wp:effectExtent l="0" t="0" r="0" b="6350"/>
                  <wp:docPr id="312609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88792" name="Picture 4972887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7758" cy="449479"/>
                          </a:xfrm>
                          <a:prstGeom prst="rect">
                            <a:avLst/>
                          </a:prstGeom>
                        </pic:spPr>
                      </pic:pic>
                    </a:graphicData>
                  </a:graphic>
                </wp:inline>
              </w:drawing>
            </w:r>
          </w:p>
        </w:tc>
      </w:tr>
      <w:tr w:rsidR="00C901F4" w14:paraId="6B3990E1" w14:textId="77777777">
        <w:trPr>
          <w:trHeight w:val="420"/>
        </w:trPr>
        <w:tc>
          <w:tcPr>
            <w:tcW w:w="5100" w:type="dxa"/>
            <w:shd w:val="clear" w:color="auto" w:fill="auto"/>
            <w:tcMar>
              <w:top w:w="100" w:type="dxa"/>
              <w:left w:w="100" w:type="dxa"/>
              <w:bottom w:w="100" w:type="dxa"/>
              <w:right w:w="100" w:type="dxa"/>
            </w:tcMar>
          </w:tcPr>
          <w:p w14:paraId="0DCF80B5" w14:textId="77777777" w:rsidR="00C901F4" w:rsidRDefault="00C901F4" w:rsidP="00C901F4">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6C8952C7" w14:textId="5BAC6DC2" w:rsidR="00C901F4" w:rsidRDefault="00C901F4" w:rsidP="00C901F4">
            <w:pPr>
              <w:widowControl w:val="0"/>
              <w:spacing w:line="240" w:lineRule="auto"/>
              <w:rPr>
                <w:rFonts w:ascii="Open Sans" w:eastAsia="Open Sans" w:hAnsi="Open Sans" w:cs="Open Sans"/>
              </w:rPr>
            </w:pPr>
            <w:r>
              <w:rPr>
                <w:rFonts w:ascii="Open Sans" w:eastAsia="Open Sans" w:hAnsi="Open Sans" w:cs="Open Sans"/>
              </w:rPr>
              <w:t>Louis Kebell</w:t>
            </w:r>
          </w:p>
        </w:tc>
      </w:tr>
      <w:tr w:rsidR="00C901F4" w14:paraId="620BD285" w14:textId="77777777">
        <w:trPr>
          <w:trHeight w:val="420"/>
        </w:trPr>
        <w:tc>
          <w:tcPr>
            <w:tcW w:w="5100" w:type="dxa"/>
            <w:shd w:val="clear" w:color="auto" w:fill="auto"/>
            <w:tcMar>
              <w:top w:w="100" w:type="dxa"/>
              <w:left w:w="100" w:type="dxa"/>
              <w:bottom w:w="100" w:type="dxa"/>
              <w:right w:w="100" w:type="dxa"/>
            </w:tcMar>
          </w:tcPr>
          <w:p w14:paraId="1A77F9DB" w14:textId="77777777" w:rsidR="00C901F4" w:rsidRDefault="00C901F4" w:rsidP="00C901F4">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07B9129D" w14:textId="7901174F" w:rsidR="00C901F4" w:rsidRDefault="00C901F4" w:rsidP="00C901F4">
            <w:pPr>
              <w:widowControl w:val="0"/>
              <w:spacing w:line="240" w:lineRule="auto"/>
              <w:rPr>
                <w:rFonts w:ascii="Open Sans" w:eastAsia="Open Sans" w:hAnsi="Open Sans" w:cs="Open Sans"/>
              </w:rPr>
            </w:pPr>
            <w:r>
              <w:rPr>
                <w:rFonts w:ascii="Open Sans" w:eastAsia="Open Sans" w:hAnsi="Open Sans" w:cs="Open Sans"/>
                <w:noProof/>
              </w:rPr>
              <w:drawing>
                <wp:inline distT="0" distB="0" distL="0" distR="0" wp14:anchorId="39E82983" wp14:editId="5065A4AF">
                  <wp:extent cx="1840832" cy="441424"/>
                  <wp:effectExtent l="0" t="0" r="1270" b="3175"/>
                  <wp:docPr id="2135291489" name="Picture 2" descr="A black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13311" name="Picture 2" descr="A black signature on a white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0619" cy="460557"/>
                          </a:xfrm>
                          <a:prstGeom prst="rect">
                            <a:avLst/>
                          </a:prstGeom>
                        </pic:spPr>
                      </pic:pic>
                    </a:graphicData>
                  </a:graphic>
                </wp:inline>
              </w:drawing>
            </w:r>
          </w:p>
        </w:tc>
      </w:tr>
      <w:tr w:rsidR="00C901F4" w14:paraId="76A60013" w14:textId="77777777">
        <w:trPr>
          <w:trHeight w:val="420"/>
        </w:trPr>
        <w:tc>
          <w:tcPr>
            <w:tcW w:w="5100" w:type="dxa"/>
            <w:shd w:val="clear" w:color="auto" w:fill="EFEFEF"/>
            <w:tcMar>
              <w:top w:w="100" w:type="dxa"/>
              <w:left w:w="100" w:type="dxa"/>
              <w:bottom w:w="100" w:type="dxa"/>
              <w:right w:w="100" w:type="dxa"/>
            </w:tcMar>
          </w:tcPr>
          <w:p w14:paraId="7A982F13" w14:textId="77777777" w:rsidR="00C901F4" w:rsidRDefault="00C901F4" w:rsidP="00C901F4">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3B52E849" w14:textId="568D3877" w:rsidR="00C901F4" w:rsidRDefault="00C901F4" w:rsidP="00C901F4">
            <w:pPr>
              <w:widowControl w:val="0"/>
              <w:spacing w:line="240" w:lineRule="auto"/>
              <w:rPr>
                <w:rFonts w:ascii="Open Sans" w:eastAsia="Open Sans" w:hAnsi="Open Sans" w:cs="Open Sans"/>
              </w:rPr>
            </w:pPr>
            <w:r w:rsidRPr="00C901F4">
              <w:rPr>
                <w:rFonts w:ascii="Open Sans" w:eastAsia="Open Sans" w:hAnsi="Open Sans" w:cs="Open Sans"/>
              </w:rPr>
              <w:t>Yasmin Patel</w:t>
            </w:r>
          </w:p>
        </w:tc>
      </w:tr>
      <w:tr w:rsidR="00C901F4" w14:paraId="32DB05EC" w14:textId="77777777">
        <w:trPr>
          <w:trHeight w:val="420"/>
        </w:trPr>
        <w:tc>
          <w:tcPr>
            <w:tcW w:w="5100" w:type="dxa"/>
            <w:shd w:val="clear" w:color="auto" w:fill="EFEFEF"/>
            <w:tcMar>
              <w:top w:w="100" w:type="dxa"/>
              <w:left w:w="100" w:type="dxa"/>
              <w:bottom w:w="100" w:type="dxa"/>
              <w:right w:w="100" w:type="dxa"/>
            </w:tcMar>
          </w:tcPr>
          <w:p w14:paraId="595DC4A6" w14:textId="77777777" w:rsidR="00C901F4" w:rsidRDefault="00C901F4" w:rsidP="00C901F4">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7D4DF5C8" w14:textId="4F5E5BF2" w:rsidR="00C901F4" w:rsidRDefault="00C901F4" w:rsidP="00C901F4">
            <w:pPr>
              <w:widowControl w:val="0"/>
              <w:spacing w:line="240" w:lineRule="auto"/>
              <w:rPr>
                <w:rFonts w:ascii="Open Sans" w:eastAsia="Open Sans" w:hAnsi="Open Sans" w:cs="Open Sans"/>
              </w:rPr>
            </w:pPr>
            <w:r>
              <w:rPr>
                <w:rFonts w:ascii="Open Sans" w:eastAsia="Open Sans" w:hAnsi="Open Sans" w:cs="Open Sans"/>
                <w:noProof/>
              </w:rPr>
              <w:drawing>
                <wp:inline distT="0" distB="0" distL="0" distR="0" wp14:anchorId="71FA2B67" wp14:editId="7F252E14">
                  <wp:extent cx="1761700" cy="565484"/>
                  <wp:effectExtent l="0" t="0" r="3810" b="6350"/>
                  <wp:docPr id="218058772" name="Picture 3" descr="A black tex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72888" name="Picture 3" descr="A black text with a whit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6928" cy="576792"/>
                          </a:xfrm>
                          <a:prstGeom prst="rect">
                            <a:avLst/>
                          </a:prstGeom>
                        </pic:spPr>
                      </pic:pic>
                    </a:graphicData>
                  </a:graphic>
                </wp:inline>
              </w:drawing>
            </w:r>
          </w:p>
        </w:tc>
      </w:tr>
    </w:tbl>
    <w:p w14:paraId="177F09C6" w14:textId="77777777" w:rsidR="008C2F09" w:rsidRDefault="008C2F09">
      <w:pPr>
        <w:spacing w:line="240" w:lineRule="auto"/>
        <w:rPr>
          <w:rFonts w:ascii="Open Sans" w:eastAsia="Open Sans" w:hAnsi="Open Sans" w:cs="Open Sans"/>
        </w:rPr>
      </w:pPr>
    </w:p>
    <w:p w14:paraId="7FA6BF00" w14:textId="77777777" w:rsidR="008C2F09" w:rsidRDefault="008C2F09">
      <w:pPr>
        <w:spacing w:line="240" w:lineRule="auto"/>
        <w:rPr>
          <w:rFonts w:ascii="Open Sans" w:eastAsia="Open Sans" w:hAnsi="Open Sans" w:cs="Open Sans"/>
          <w:color w:val="222222"/>
          <w:sz w:val="24"/>
          <w:szCs w:val="24"/>
        </w:rPr>
      </w:pPr>
      <w:bookmarkStart w:id="32" w:name="_6wcfzyb4rzr2" w:colFirst="0" w:colLast="0"/>
      <w:bookmarkEnd w:id="32"/>
    </w:p>
    <w:sectPr w:rsidR="008C2F09">
      <w:headerReference w:type="default" r:id="rId14"/>
      <w:footerReference w:type="default" r:id="rId15"/>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65CF01" w14:textId="77777777" w:rsidR="00C00CEA" w:rsidRDefault="00C00CEA">
      <w:pPr>
        <w:spacing w:line="240" w:lineRule="auto"/>
      </w:pPr>
      <w:r>
        <w:separator/>
      </w:r>
    </w:p>
  </w:endnote>
  <w:endnote w:type="continuationSeparator" w:id="0">
    <w:p w14:paraId="53655C86" w14:textId="77777777" w:rsidR="00C00CEA" w:rsidRDefault="00C00C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7EA387B-A2C9-5845-98B8-5C62CAB747AF}"/>
  </w:font>
  <w:font w:name="Roboto">
    <w:panose1 w:val="02000000000000000000"/>
    <w:charset w:val="00"/>
    <w:family w:val="auto"/>
    <w:pitch w:val="variable"/>
    <w:sig w:usb0="E0000AFF" w:usb1="5000217F" w:usb2="00000021" w:usb3="00000000" w:csb0="0000019F" w:csb1="00000000"/>
    <w:embedRegular r:id="rId2" w:fontKey="{A473B871-186F-3547-9555-B5CD52FB05A3}"/>
  </w:font>
  <w:font w:name="Arial">
    <w:panose1 w:val="020B0604020202020204"/>
    <w:charset w:val="00"/>
    <w:family w:val="swiss"/>
    <w:pitch w:val="variable"/>
    <w:sig w:usb0="E0002AFF" w:usb1="C0007843" w:usb2="00000009" w:usb3="00000000" w:csb0="000001FF" w:csb1="00000000"/>
    <w:embedRegular r:id="rId3" w:fontKey="{3CE07FB3-ED4B-594B-8048-D8E0900B3631}"/>
    <w:embedItalic r:id="rId4" w:fontKey="{9E60ABE6-B4D2-0B4B-B76B-5BCF054F1A9B}"/>
  </w:font>
  <w:font w:name="Open Sans">
    <w:panose1 w:val="020B0606030504020204"/>
    <w:charset w:val="00"/>
    <w:family w:val="swiss"/>
    <w:pitch w:val="variable"/>
    <w:sig w:usb0="E00002EF" w:usb1="4000205B" w:usb2="00000028" w:usb3="00000000" w:csb0="0000019F" w:csb1="00000000"/>
    <w:embedRegular r:id="rId5" w:fontKey="{473B7D47-3FC0-4440-A2B8-CA52289CEDDE}"/>
    <w:embedBold r:id="rId6" w:fontKey="{E4165A62-07A6-2A49-B22C-65AA656D6476}"/>
    <w:embedItalic r:id="rId7" w:fontKey="{B62A3C29-20F9-A147-A376-BEC0311EA153}"/>
    <w:embedBoldItalic r:id="rId8" w:fontKey="{FC54C3F2-CA93-3D49-9FCC-47A9F8FEB94D}"/>
  </w:font>
  <w:font w:name="Calibri">
    <w:panose1 w:val="020F0502020204030204"/>
    <w:charset w:val="00"/>
    <w:family w:val="swiss"/>
    <w:pitch w:val="variable"/>
    <w:sig w:usb0="E0002AFF" w:usb1="C000247B" w:usb2="00000009" w:usb3="00000000" w:csb0="000001FF" w:csb1="00000000"/>
    <w:embedRegular r:id="rId9" w:fontKey="{798D3BE2-8AAB-0345-9778-594AC90A001F}"/>
  </w:font>
  <w:font w:name="Cambria">
    <w:panose1 w:val="02040503050406030204"/>
    <w:charset w:val="00"/>
    <w:family w:val="roman"/>
    <w:pitch w:val="variable"/>
    <w:sig w:usb0="E00002FF" w:usb1="400004FF" w:usb2="00000000" w:usb3="00000000" w:csb0="0000019F" w:csb1="00000000"/>
    <w:embedRegular r:id="rId10" w:fontKey="{8592B518-E7F4-A14C-A7BF-6B0602BFAF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AF839" w14:textId="77777777" w:rsidR="008C2F09" w:rsidRDefault="008C2F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D82FAA" w14:textId="77777777" w:rsidR="00C00CEA" w:rsidRDefault="00C00CEA">
      <w:pPr>
        <w:spacing w:line="240" w:lineRule="auto"/>
      </w:pPr>
      <w:r>
        <w:separator/>
      </w:r>
    </w:p>
  </w:footnote>
  <w:footnote w:type="continuationSeparator" w:id="0">
    <w:p w14:paraId="7531AE0B" w14:textId="77777777" w:rsidR="00C00CEA" w:rsidRDefault="00C00C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02195" w14:textId="77777777" w:rsidR="008C2F09" w:rsidRDefault="008C2F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5AC8"/>
    <w:multiLevelType w:val="multilevel"/>
    <w:tmpl w:val="D8DE7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9E743B"/>
    <w:multiLevelType w:val="multilevel"/>
    <w:tmpl w:val="9326C2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68F3062"/>
    <w:multiLevelType w:val="multilevel"/>
    <w:tmpl w:val="A990A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3E1218"/>
    <w:multiLevelType w:val="multilevel"/>
    <w:tmpl w:val="BE52C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E947D7"/>
    <w:multiLevelType w:val="multilevel"/>
    <w:tmpl w:val="9E28F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EB4A00"/>
    <w:multiLevelType w:val="multilevel"/>
    <w:tmpl w:val="7032B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221ACA"/>
    <w:multiLevelType w:val="multilevel"/>
    <w:tmpl w:val="EB28F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FFB72AA"/>
    <w:multiLevelType w:val="multilevel"/>
    <w:tmpl w:val="61A6A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1CB7E05"/>
    <w:multiLevelType w:val="multilevel"/>
    <w:tmpl w:val="9BB4A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32A00A6"/>
    <w:multiLevelType w:val="multilevel"/>
    <w:tmpl w:val="06F4019E"/>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3812A94"/>
    <w:multiLevelType w:val="multilevel"/>
    <w:tmpl w:val="5E8ED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B7E06F2"/>
    <w:multiLevelType w:val="multilevel"/>
    <w:tmpl w:val="4BFEA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A11955"/>
    <w:multiLevelType w:val="multilevel"/>
    <w:tmpl w:val="1850FF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31655661">
    <w:abstractNumId w:val="9"/>
  </w:num>
  <w:num w:numId="2" w16cid:durableId="1528131163">
    <w:abstractNumId w:val="5"/>
  </w:num>
  <w:num w:numId="3" w16cid:durableId="1748309967">
    <w:abstractNumId w:val="0"/>
  </w:num>
  <w:num w:numId="4" w16cid:durableId="426385496">
    <w:abstractNumId w:val="7"/>
  </w:num>
  <w:num w:numId="5" w16cid:durableId="969894473">
    <w:abstractNumId w:val="1"/>
  </w:num>
  <w:num w:numId="6" w16cid:durableId="1334264288">
    <w:abstractNumId w:val="2"/>
  </w:num>
  <w:num w:numId="7" w16cid:durableId="1401051757">
    <w:abstractNumId w:val="6"/>
  </w:num>
  <w:num w:numId="8" w16cid:durableId="540482627">
    <w:abstractNumId w:val="4"/>
  </w:num>
  <w:num w:numId="9" w16cid:durableId="972757436">
    <w:abstractNumId w:val="8"/>
  </w:num>
  <w:num w:numId="10" w16cid:durableId="1982222899">
    <w:abstractNumId w:val="3"/>
  </w:num>
  <w:num w:numId="11" w16cid:durableId="1600790568">
    <w:abstractNumId w:val="10"/>
  </w:num>
  <w:num w:numId="12" w16cid:durableId="512300318">
    <w:abstractNumId w:val="12"/>
  </w:num>
  <w:num w:numId="13" w16cid:durableId="18569171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F09"/>
    <w:rsid w:val="00333FB2"/>
    <w:rsid w:val="008C2F09"/>
    <w:rsid w:val="00C00CEA"/>
    <w:rsid w:val="00C901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DB4BAE2"/>
  <w15:docId w15:val="{FF0A909C-1D50-9C49-B41B-E83B2E810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.~WRD0000</Template>
  <TotalTime>1</TotalTime>
  <Pages>9</Pages>
  <Words>2361</Words>
  <Characters>13459</Characters>
  <Application>Microsoft Office Word</Application>
  <DocSecurity>0</DocSecurity>
  <Lines>112</Lines>
  <Paragraphs>31</Paragraphs>
  <ScaleCrop>false</ScaleCrop>
  <Company/>
  <LinksUpToDate>false</LinksUpToDate>
  <CharactersWithSpaces>15789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Louie Garnett [um20lg]</cp:lastModifiedBy>
  <cp:revision>2</cp:revision>
  <dcterms:created xsi:type="dcterms:W3CDTF">2025-07-30T06:55:00Z</dcterms:created>
  <dcterms:modified xsi:type="dcterms:W3CDTF">2025-07-30T06:55:00Z</dcterms:modified>
</cp:coreProperties>
</file>