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DFA1C" w14:textId="03044C4B" w:rsidR="004A2416" w:rsidRPr="003E4F79" w:rsidRDefault="003E4F79">
      <w:pPr>
        <w:spacing w:before="240" w:after="160"/>
        <w:rPr>
          <w:rFonts w:ascii="Open Sans" w:eastAsia="Open Sans" w:hAnsi="Open Sans" w:cs="Open Sans"/>
          <w:i/>
          <w:color w:val="000000" w:themeColor="text1"/>
          <w:sz w:val="26"/>
          <w:szCs w:val="26"/>
        </w:rPr>
      </w:pPr>
      <w:r w:rsidRPr="003E4F79">
        <w:rPr>
          <w:rFonts w:ascii="Open Sans" w:eastAsia="Open Sans" w:hAnsi="Open Sans" w:cs="Open Sans"/>
          <w:b/>
          <w:color w:val="000000" w:themeColor="text1"/>
          <w:sz w:val="32"/>
          <w:szCs w:val="32"/>
        </w:rPr>
        <w:t>Leeds Medics and Dentists Tennis Society (LMDTS)</w:t>
      </w:r>
    </w:p>
    <w:p w14:paraId="6910BDCA" w14:textId="77777777" w:rsidR="004A2416"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24DE25F"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40F2373F" w14:textId="77777777" w:rsidR="004A2416"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273E3279" w14:textId="77777777" w:rsidR="004A2416"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1823037B" w14:textId="77777777" w:rsidR="004A2416"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12495004"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218F6420" w14:textId="0E06A4F0" w:rsidR="004A2416" w:rsidRDefault="00000000">
      <w:pPr>
        <w:spacing w:after="160"/>
        <w:rPr>
          <w:rFonts w:ascii="Open Sans" w:eastAsia="Open Sans" w:hAnsi="Open Sans" w:cs="Open Sans"/>
        </w:rPr>
      </w:pPr>
      <w:r>
        <w:rPr>
          <w:rFonts w:ascii="Open Sans" w:eastAsia="Open Sans" w:hAnsi="Open Sans" w:cs="Open Sans"/>
        </w:rPr>
        <w:t>1.1 The name of the Club/Society is Leeds University Union</w:t>
      </w:r>
      <w:r w:rsidR="003E4F79">
        <w:rPr>
          <w:rFonts w:ascii="Open Sans" w:eastAsia="Open Sans" w:hAnsi="Open Sans" w:cs="Open Sans"/>
        </w:rPr>
        <w:t xml:space="preserve"> Medics and Dentists Tennis Society, </w:t>
      </w:r>
      <w:r>
        <w:rPr>
          <w:rFonts w:ascii="Open Sans" w:eastAsia="Open Sans" w:hAnsi="Open Sans" w:cs="Open Sans"/>
        </w:rPr>
        <w:t>hereafter referred to as the Club/Society, or such other name agreed at an AGM or EGM with the approval of the Activities &amp; Opportunities Officer.</w:t>
      </w:r>
    </w:p>
    <w:p w14:paraId="1500DBB8" w14:textId="1251A8B9" w:rsidR="004A2416" w:rsidRDefault="00000000">
      <w:pPr>
        <w:spacing w:before="240" w:after="160"/>
        <w:rPr>
          <w:rFonts w:ascii="Open Sans" w:eastAsia="Open Sans" w:hAnsi="Open Sans" w:cs="Open Sans"/>
        </w:rPr>
      </w:pPr>
      <w:r>
        <w:rPr>
          <w:rFonts w:ascii="Open Sans" w:eastAsia="Open Sans" w:hAnsi="Open Sans" w:cs="Open Sans"/>
        </w:rPr>
        <w:t>1.2 The purpose of the Club/Society is</w:t>
      </w:r>
      <w:r w:rsidR="003E4F79">
        <w:rPr>
          <w:rFonts w:ascii="Open Sans" w:eastAsia="Open Sans" w:hAnsi="Open Sans" w:cs="Open Sans"/>
        </w:rPr>
        <w:t xml:space="preserve"> to provide tennis training and socials to its members</w:t>
      </w:r>
    </w:p>
    <w:p w14:paraId="5CF9EF3E" w14:textId="634112E9" w:rsidR="004A2416"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sidR="003E4F79">
        <w:rPr>
          <w:rFonts w:ascii="Open Sans" w:eastAsia="Open Sans" w:hAnsi="Open Sans" w:cs="Open Sans"/>
        </w:rPr>
        <w:t xml:space="preserve"> none</w:t>
      </w:r>
      <w:r>
        <w:rPr>
          <w:rFonts w:ascii="Open Sans" w:eastAsia="Open Sans" w:hAnsi="Open Sans" w:cs="Open Sans"/>
          <w:b/>
          <w:color w:val="FF0000"/>
        </w:rPr>
        <w:t xml:space="preserve"> </w:t>
      </w:r>
    </w:p>
    <w:p w14:paraId="7B5C0FB6" w14:textId="0D73A6A3" w:rsidR="004A2416"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r w:rsidR="003E4F79">
        <w:rPr>
          <w:rFonts w:ascii="Open Sans" w:eastAsia="Open Sans" w:hAnsi="Open Sans" w:cs="Open Sans"/>
        </w:rPr>
        <w:t>:</w:t>
      </w:r>
      <w:proofErr w:type="gramEnd"/>
      <w:r w:rsidR="003E4F79">
        <w:rPr>
          <w:rFonts w:ascii="Open Sans" w:eastAsia="Open Sans" w:hAnsi="Open Sans" w:cs="Open Sans"/>
        </w:rPr>
        <w:t xml:space="preserve"> none</w:t>
      </w:r>
    </w:p>
    <w:p w14:paraId="15D3B26E" w14:textId="77777777" w:rsidR="004A2416" w:rsidRDefault="004A2416">
      <w:pPr>
        <w:spacing w:before="240"/>
        <w:rPr>
          <w:rFonts w:ascii="Open Sans" w:eastAsia="Open Sans" w:hAnsi="Open Sans" w:cs="Open Sans"/>
          <w:b/>
          <w:u w:val="single"/>
        </w:rPr>
      </w:pPr>
    </w:p>
    <w:p w14:paraId="7570DC6E"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05C56A31" w14:textId="77777777" w:rsidR="004A2416"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1878171" w14:textId="77777777" w:rsidR="004A2416"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4A2416" w14:paraId="48A91693"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D82E6" w14:textId="77777777" w:rsidR="004A2416"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1389E5" w14:textId="77777777" w:rsidR="004A2416"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9E016B" w14:textId="77777777" w:rsidR="004A2416" w:rsidRDefault="00000000">
            <w:pPr>
              <w:spacing w:line="240" w:lineRule="auto"/>
              <w:rPr>
                <w:rFonts w:ascii="Open Sans" w:eastAsia="Open Sans" w:hAnsi="Open Sans" w:cs="Open Sans"/>
                <w:b/>
              </w:rPr>
            </w:pPr>
            <w:r>
              <w:rPr>
                <w:rFonts w:ascii="Open Sans" w:eastAsia="Open Sans" w:hAnsi="Open Sans" w:cs="Open Sans"/>
                <w:b/>
              </w:rPr>
              <w:t>Rights</w:t>
            </w:r>
          </w:p>
        </w:tc>
      </w:tr>
      <w:tr w:rsidR="004A2416" w14:paraId="2E8D1005"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3E1CB" w14:textId="77777777" w:rsidR="004A2416" w:rsidRDefault="0000000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089E642" w14:textId="77777777" w:rsidR="004A2416"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553770C" w14:textId="77777777" w:rsidR="004A2416"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1E0AF7FB" w14:textId="77777777" w:rsidR="004A2416"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25D80BF6" w14:textId="77777777" w:rsidR="004A2416"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6C4FA38C" w14:textId="77777777" w:rsidR="004A2416"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6422121" w14:textId="77777777" w:rsidR="004A2416"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71FDBEC9" w14:textId="77777777" w:rsidR="004A2416"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4A2416" w14:paraId="71F1457A"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AC51FA" w14:textId="77777777" w:rsidR="004A2416"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1D1CC93" w14:textId="77777777" w:rsidR="004A2416" w:rsidRDefault="00000000">
            <w:pPr>
              <w:rPr>
                <w:rFonts w:ascii="Open Sans" w:eastAsia="Open Sans" w:hAnsi="Open Sans" w:cs="Open Sans"/>
              </w:rPr>
            </w:pPr>
            <w:r>
              <w:rPr>
                <w:rFonts w:ascii="Open Sans" w:eastAsia="Open Sans" w:hAnsi="Open Sans" w:cs="Open Sans"/>
              </w:rPr>
              <w:t xml:space="preserve">Ex-Officio membership. </w:t>
            </w:r>
          </w:p>
          <w:p w14:paraId="38A1D455" w14:textId="77777777" w:rsidR="004A2416"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35B8BCF" w14:textId="77777777" w:rsidR="004A2416"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5A0F5040" w14:textId="77777777" w:rsidR="004A2416"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8868F1A" w14:textId="77777777" w:rsidR="004A2416"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7D2CA8D7" w14:textId="77777777" w:rsidR="004A2416"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35563C7D" w14:textId="77777777" w:rsidR="004A2416"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485B4EF7" w14:textId="77777777" w:rsidR="004A2416"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4A2416" w14:paraId="16F293C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033ACD" w14:textId="77777777" w:rsidR="004A2416"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6F3B074" w14:textId="77777777" w:rsidR="004A2416"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DC50DC8" w14:textId="77777777" w:rsidR="004A2416"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3BAEA1F9" w14:textId="77777777" w:rsidR="004A2416"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588B216" w14:textId="77777777" w:rsidR="004A2416"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5824CDA8" w14:textId="77777777" w:rsidR="004A2416" w:rsidRDefault="004A2416">
            <w:pPr>
              <w:ind w:left="720"/>
              <w:rPr>
                <w:rFonts w:ascii="Open Sans" w:eastAsia="Open Sans" w:hAnsi="Open Sans" w:cs="Open Sans"/>
              </w:rPr>
            </w:pPr>
          </w:p>
        </w:tc>
      </w:tr>
    </w:tbl>
    <w:p w14:paraId="731CFD48" w14:textId="77777777" w:rsidR="004A2416" w:rsidRDefault="004A2416">
      <w:pPr>
        <w:spacing w:before="240"/>
        <w:rPr>
          <w:rFonts w:ascii="Open Sans" w:eastAsia="Open Sans" w:hAnsi="Open Sans" w:cs="Open Sans"/>
          <w:b/>
          <w:u w:val="single"/>
        </w:rPr>
      </w:pPr>
    </w:p>
    <w:p w14:paraId="3A2D9CE1"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2E848F8" w14:textId="77777777" w:rsidR="004A2416"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244414C8" w14:textId="77777777" w:rsidR="004A2416"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2DE0975" w14:textId="77777777" w:rsidR="004A2416"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7B1DC550" w14:textId="77777777" w:rsidR="004A2416"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02778E9" w14:textId="77777777" w:rsidR="004A2416"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45565D3C"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D43916E" w14:textId="77777777" w:rsidR="004A2416"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42ED924" w14:textId="77777777" w:rsidR="004A2416"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544D0C0C" w14:textId="77777777" w:rsidR="004A2416"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2AD41DA0" w14:textId="77777777" w:rsidR="004A2416"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68140DE" w14:textId="77777777" w:rsidR="004A2416"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47A251E6" w14:textId="77777777" w:rsidR="004A2416"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392CC8CF" w14:textId="77777777" w:rsidR="004A2416"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6208864" w14:textId="77777777" w:rsidR="004A2416"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91D19FA" w14:textId="77777777" w:rsidR="004A2416"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C7A67C2" w14:textId="77777777" w:rsidR="004A2416"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5EEB5272" w14:textId="77777777" w:rsidR="004A2416"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04C6B882" w14:textId="77777777" w:rsidR="004A2416"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56A10594" w14:textId="77777777" w:rsidR="004A2416"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7A5FDB00" w14:textId="77777777" w:rsidR="004A2416" w:rsidRDefault="00000000">
      <w:pPr>
        <w:ind w:left="720"/>
        <w:rPr>
          <w:rFonts w:ascii="Open Sans" w:eastAsia="Open Sans" w:hAnsi="Open Sans" w:cs="Open Sans"/>
          <w:b/>
        </w:rPr>
      </w:pPr>
      <w:r>
        <w:rPr>
          <w:rFonts w:ascii="Open Sans" w:eastAsia="Open Sans" w:hAnsi="Open Sans" w:cs="Open Sans"/>
          <w:b/>
        </w:rPr>
        <w:t>4.4.1 President/Captain/Chair:</w:t>
      </w:r>
    </w:p>
    <w:p w14:paraId="4A617FD7" w14:textId="77777777" w:rsidR="004A2416"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19724A14" w14:textId="77777777" w:rsidR="004A2416"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5090951E" w14:textId="77777777" w:rsidR="004A2416"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55B56E0C" w14:textId="77777777" w:rsidR="004A2416"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2C4BAD82" w14:textId="77777777" w:rsidR="004A2416"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6E4C2453" w14:textId="77777777" w:rsidR="004A2416" w:rsidRDefault="004A2416">
      <w:pPr>
        <w:ind w:left="2160"/>
        <w:rPr>
          <w:rFonts w:ascii="Open Sans" w:eastAsia="Open Sans" w:hAnsi="Open Sans" w:cs="Open Sans"/>
        </w:rPr>
      </w:pPr>
    </w:p>
    <w:p w14:paraId="7A1A64A8" w14:textId="77777777" w:rsidR="004A2416" w:rsidRDefault="00000000">
      <w:pPr>
        <w:ind w:left="860"/>
        <w:rPr>
          <w:rFonts w:ascii="Open Sans" w:eastAsia="Open Sans" w:hAnsi="Open Sans" w:cs="Open Sans"/>
          <w:b/>
        </w:rPr>
      </w:pPr>
      <w:r>
        <w:rPr>
          <w:rFonts w:ascii="Open Sans" w:eastAsia="Open Sans" w:hAnsi="Open Sans" w:cs="Open Sans"/>
          <w:b/>
        </w:rPr>
        <w:t>4.4.2 Secretary:</w:t>
      </w:r>
    </w:p>
    <w:p w14:paraId="61947F6F"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18E9AFA6"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804437A"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369D86CC"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54491407"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2923B2B"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0EF4A64F" w14:textId="77777777" w:rsidR="004A2416" w:rsidRDefault="00000000">
      <w:pPr>
        <w:ind w:left="860"/>
        <w:rPr>
          <w:rFonts w:ascii="Open Sans" w:eastAsia="Open Sans" w:hAnsi="Open Sans" w:cs="Open Sans"/>
          <w:b/>
        </w:rPr>
      </w:pPr>
      <w:r>
        <w:rPr>
          <w:rFonts w:ascii="Open Sans" w:eastAsia="Open Sans" w:hAnsi="Open Sans" w:cs="Open Sans"/>
          <w:b/>
        </w:rPr>
        <w:t>4.4.3 Treasurer:</w:t>
      </w:r>
    </w:p>
    <w:p w14:paraId="5A9CD554"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4DB0CCEF"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12B2C95D"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FE3B4C5"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D9AEE6B" w14:textId="77777777" w:rsidR="004A2416"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0BB9344C" w14:textId="77777777" w:rsidR="004A2416"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B180EA4" w14:textId="77777777" w:rsidR="004A2416"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4F68AE9" w14:textId="77777777" w:rsidR="004A2416"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413BE49C" w14:textId="77777777" w:rsidR="004A2416"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31BE17F4" w14:textId="77777777" w:rsidR="004A2416"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64A9B8F7" w14:textId="77777777" w:rsidR="004A2416"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5E29C6F4" w14:textId="77777777" w:rsidR="004A2416"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182A93BF" w14:textId="77777777" w:rsidR="003E4F79" w:rsidRDefault="003E4F79" w:rsidP="003E4F79">
      <w:pPr>
        <w:spacing w:before="240"/>
        <w:ind w:left="850"/>
        <w:rPr>
          <w:rFonts w:ascii="Open Sans" w:eastAsia="Open Sans" w:hAnsi="Open Sans" w:cs="Open Sans"/>
          <w:b/>
        </w:rPr>
      </w:pPr>
      <w:r>
        <w:rPr>
          <w:rFonts w:ascii="Open Sans" w:eastAsia="Open Sans" w:hAnsi="Open Sans" w:cs="Open Sans"/>
          <w:b/>
        </w:rPr>
        <w:t xml:space="preserve">5.6.1 Social Secretary </w:t>
      </w:r>
    </w:p>
    <w:p w14:paraId="3472D5A9" w14:textId="77777777" w:rsidR="003E4F79" w:rsidRDefault="003E4F79" w:rsidP="003E4F79">
      <w:pPr>
        <w:numPr>
          <w:ilvl w:val="0"/>
          <w:numId w:val="13"/>
        </w:numPr>
        <w:rPr>
          <w:rFonts w:ascii="Open Sans" w:eastAsia="Open Sans" w:hAnsi="Open Sans" w:cs="Open Sans"/>
        </w:rPr>
      </w:pPr>
      <w:r>
        <w:rPr>
          <w:rFonts w:ascii="Open Sans" w:eastAsia="Open Sans" w:hAnsi="Open Sans" w:cs="Open Sans"/>
        </w:rPr>
        <w:t>Organising events for the Club/Society</w:t>
      </w:r>
    </w:p>
    <w:p w14:paraId="347B94FA" w14:textId="77777777" w:rsidR="003E4F79" w:rsidRDefault="003E4F79" w:rsidP="003E4F79">
      <w:pPr>
        <w:numPr>
          <w:ilvl w:val="0"/>
          <w:numId w:val="13"/>
        </w:numPr>
        <w:rPr>
          <w:rFonts w:ascii="Open Sans" w:eastAsia="Open Sans" w:hAnsi="Open Sans" w:cs="Open Sans"/>
        </w:rPr>
      </w:pPr>
      <w:r>
        <w:rPr>
          <w:rFonts w:ascii="Open Sans" w:eastAsia="Open Sans" w:hAnsi="Open Sans" w:cs="Open Sans"/>
        </w:rPr>
        <w:t>Publicising all Club/Society events</w:t>
      </w:r>
    </w:p>
    <w:p w14:paraId="040F19D5" w14:textId="77777777" w:rsidR="003E4F79" w:rsidRDefault="003E4F79" w:rsidP="003E4F79">
      <w:pPr>
        <w:numPr>
          <w:ilvl w:val="0"/>
          <w:numId w:val="13"/>
        </w:numPr>
        <w:rPr>
          <w:rFonts w:ascii="Open Sans" w:eastAsia="Open Sans" w:hAnsi="Open Sans" w:cs="Open Sans"/>
        </w:rPr>
      </w:pPr>
      <w:r>
        <w:rPr>
          <w:rFonts w:ascii="Open Sans" w:eastAsia="Open Sans" w:hAnsi="Open Sans" w:cs="Open Sans"/>
        </w:rPr>
        <w:t>Ensuring the External Speaker process is followed</w:t>
      </w:r>
    </w:p>
    <w:p w14:paraId="525EC024" w14:textId="77777777" w:rsidR="003E4F79" w:rsidRDefault="003E4F79" w:rsidP="003E4F79">
      <w:pPr>
        <w:rPr>
          <w:rFonts w:ascii="Open Sans" w:eastAsia="Open Sans" w:hAnsi="Open Sans" w:cs="Open Sans"/>
          <w:b/>
        </w:rPr>
      </w:pPr>
      <w:r>
        <w:rPr>
          <w:rFonts w:ascii="Open Sans" w:eastAsia="Open Sans" w:hAnsi="Open Sans" w:cs="Open Sans"/>
        </w:rPr>
        <w:lastRenderedPageBreak/>
        <w:tab/>
      </w:r>
      <w:r>
        <w:rPr>
          <w:rFonts w:ascii="Open Sans" w:eastAsia="Open Sans" w:hAnsi="Open Sans" w:cs="Open Sans"/>
          <w:b/>
        </w:rPr>
        <w:t>5.6.2 Vice President</w:t>
      </w:r>
    </w:p>
    <w:p w14:paraId="17FE1506" w14:textId="77777777" w:rsidR="003E4F79" w:rsidRDefault="003E4F79" w:rsidP="003E4F79">
      <w:pPr>
        <w:numPr>
          <w:ilvl w:val="0"/>
          <w:numId w:val="12"/>
        </w:numPr>
        <w:rPr>
          <w:rFonts w:ascii="Open Sans" w:eastAsia="Open Sans" w:hAnsi="Open Sans" w:cs="Open Sans"/>
        </w:rPr>
      </w:pPr>
      <w:r>
        <w:rPr>
          <w:rFonts w:ascii="Open Sans" w:eastAsia="Open Sans" w:hAnsi="Open Sans" w:cs="Open Sans"/>
        </w:rPr>
        <w:t xml:space="preserve">Supports the President and other executive roles with the running of the society </w:t>
      </w:r>
    </w:p>
    <w:p w14:paraId="097948E5" w14:textId="77777777" w:rsidR="003E4F79" w:rsidRDefault="003E4F79" w:rsidP="003E4F79">
      <w:pPr>
        <w:rPr>
          <w:rFonts w:ascii="Open Sans" w:eastAsia="Open Sans" w:hAnsi="Open Sans" w:cs="Open Sans"/>
          <w:b/>
        </w:rPr>
      </w:pPr>
      <w:r>
        <w:rPr>
          <w:rFonts w:ascii="Open Sans" w:eastAsia="Open Sans" w:hAnsi="Open Sans" w:cs="Open Sans"/>
        </w:rPr>
        <w:tab/>
      </w:r>
      <w:r>
        <w:rPr>
          <w:rFonts w:ascii="Open Sans" w:eastAsia="Open Sans" w:hAnsi="Open Sans" w:cs="Open Sans"/>
          <w:b/>
        </w:rPr>
        <w:t>5.6.3 Freshers Representative</w:t>
      </w:r>
    </w:p>
    <w:p w14:paraId="0CEE3822" w14:textId="77777777" w:rsidR="003E4F79" w:rsidRDefault="003E4F79" w:rsidP="003E4F79">
      <w:pPr>
        <w:numPr>
          <w:ilvl w:val="0"/>
          <w:numId w:val="10"/>
        </w:numPr>
        <w:rPr>
          <w:rFonts w:ascii="Open Sans" w:eastAsia="Open Sans" w:hAnsi="Open Sans" w:cs="Open Sans"/>
        </w:rPr>
      </w:pPr>
      <w:r>
        <w:rPr>
          <w:rFonts w:ascii="Open Sans" w:eastAsia="Open Sans" w:hAnsi="Open Sans" w:cs="Open Sans"/>
        </w:rPr>
        <w:t>Promotes the club to new university members</w:t>
      </w:r>
    </w:p>
    <w:p w14:paraId="29EC3A02" w14:textId="77777777" w:rsidR="003E4F79" w:rsidRDefault="003E4F79" w:rsidP="003E4F79">
      <w:pPr>
        <w:numPr>
          <w:ilvl w:val="0"/>
          <w:numId w:val="10"/>
        </w:numPr>
        <w:rPr>
          <w:rFonts w:ascii="Open Sans" w:eastAsia="Open Sans" w:hAnsi="Open Sans" w:cs="Open Sans"/>
        </w:rPr>
      </w:pPr>
      <w:r>
        <w:rPr>
          <w:rFonts w:ascii="Open Sans" w:eastAsia="Open Sans" w:hAnsi="Open Sans" w:cs="Open Sans"/>
        </w:rPr>
        <w:t>Supports new members within the club</w:t>
      </w:r>
    </w:p>
    <w:p w14:paraId="667A2768" w14:textId="77777777" w:rsidR="003E4F79" w:rsidRDefault="003E4F79" w:rsidP="003E4F79">
      <w:pPr>
        <w:rPr>
          <w:rFonts w:ascii="Open Sans" w:eastAsia="Open Sans" w:hAnsi="Open Sans" w:cs="Open Sans"/>
          <w:b/>
        </w:rPr>
      </w:pPr>
      <w:r>
        <w:rPr>
          <w:rFonts w:ascii="Open Sans" w:eastAsia="Open Sans" w:hAnsi="Open Sans" w:cs="Open Sans"/>
        </w:rPr>
        <w:tab/>
      </w:r>
      <w:r>
        <w:rPr>
          <w:rFonts w:ascii="Open Sans" w:eastAsia="Open Sans" w:hAnsi="Open Sans" w:cs="Open Sans"/>
          <w:b/>
        </w:rPr>
        <w:t>5.6.4 Kit Secretary</w:t>
      </w:r>
    </w:p>
    <w:p w14:paraId="7746A1F6" w14:textId="77777777" w:rsidR="003E4F79" w:rsidRDefault="003E4F79" w:rsidP="003E4F79">
      <w:pPr>
        <w:numPr>
          <w:ilvl w:val="0"/>
          <w:numId w:val="14"/>
        </w:numPr>
        <w:rPr>
          <w:rFonts w:ascii="Open Sans" w:eastAsia="Open Sans" w:hAnsi="Open Sans" w:cs="Open Sans"/>
        </w:rPr>
      </w:pPr>
      <w:r>
        <w:rPr>
          <w:rFonts w:ascii="Open Sans" w:eastAsia="Open Sans" w:hAnsi="Open Sans" w:cs="Open Sans"/>
        </w:rPr>
        <w:t xml:space="preserve">Organises kit for the society </w:t>
      </w:r>
    </w:p>
    <w:p w14:paraId="6BC04AC2" w14:textId="77777777" w:rsidR="003E4F79" w:rsidRDefault="003E4F79" w:rsidP="003E4F79">
      <w:pPr>
        <w:rPr>
          <w:rFonts w:ascii="Open Sans" w:eastAsia="Open Sans" w:hAnsi="Open Sans" w:cs="Open Sans"/>
          <w:b/>
        </w:rPr>
      </w:pPr>
      <w:r>
        <w:rPr>
          <w:rFonts w:ascii="Open Sans" w:eastAsia="Open Sans" w:hAnsi="Open Sans" w:cs="Open Sans"/>
        </w:rPr>
        <w:tab/>
      </w:r>
      <w:r>
        <w:rPr>
          <w:rFonts w:ascii="Open Sans" w:eastAsia="Open Sans" w:hAnsi="Open Sans" w:cs="Open Sans"/>
          <w:b/>
        </w:rPr>
        <w:t xml:space="preserve">5.6.5 Sunday Representative </w:t>
      </w:r>
    </w:p>
    <w:p w14:paraId="4B00E000" w14:textId="77777777" w:rsidR="003E4F79" w:rsidRDefault="003E4F79" w:rsidP="003E4F79">
      <w:pPr>
        <w:numPr>
          <w:ilvl w:val="0"/>
          <w:numId w:val="15"/>
        </w:numPr>
        <w:rPr>
          <w:rFonts w:ascii="Open Sans" w:eastAsia="Open Sans" w:hAnsi="Open Sans" w:cs="Open Sans"/>
        </w:rPr>
      </w:pPr>
      <w:r>
        <w:rPr>
          <w:rFonts w:ascii="Open Sans" w:eastAsia="Open Sans" w:hAnsi="Open Sans" w:cs="Open Sans"/>
        </w:rPr>
        <w:t xml:space="preserve">To run weekly tennis sessions for players of all abilities </w:t>
      </w:r>
    </w:p>
    <w:p w14:paraId="7B9E2CA6" w14:textId="77777777" w:rsidR="003E4F79" w:rsidRDefault="003E4F79" w:rsidP="003E4F79">
      <w:pPr>
        <w:rPr>
          <w:rFonts w:ascii="Open Sans" w:eastAsia="Open Sans" w:hAnsi="Open Sans" w:cs="Open Sans"/>
        </w:rPr>
      </w:pPr>
      <w:r>
        <w:rPr>
          <w:rFonts w:ascii="Open Sans" w:eastAsia="Open Sans" w:hAnsi="Open Sans" w:cs="Open Sans"/>
        </w:rPr>
        <w:tab/>
      </w:r>
      <w:r>
        <w:rPr>
          <w:rFonts w:ascii="Open Sans" w:eastAsia="Open Sans" w:hAnsi="Open Sans" w:cs="Open Sans"/>
          <w:b/>
        </w:rPr>
        <w:t>5.6.6 Dental Representative</w:t>
      </w:r>
      <w:r>
        <w:rPr>
          <w:rFonts w:ascii="Open Sans" w:eastAsia="Open Sans" w:hAnsi="Open Sans" w:cs="Open Sans"/>
        </w:rPr>
        <w:t xml:space="preserve"> </w:t>
      </w:r>
    </w:p>
    <w:p w14:paraId="2B309C59" w14:textId="6278DC40" w:rsidR="003E4F79" w:rsidRDefault="003E4F79" w:rsidP="003E4F79">
      <w:pPr>
        <w:numPr>
          <w:ilvl w:val="0"/>
          <w:numId w:val="11"/>
        </w:numPr>
        <w:rPr>
          <w:rFonts w:ascii="Open Sans" w:eastAsia="Open Sans" w:hAnsi="Open Sans" w:cs="Open Sans"/>
        </w:rPr>
      </w:pPr>
      <w:r>
        <w:rPr>
          <w:rFonts w:ascii="Open Sans" w:eastAsia="Open Sans" w:hAnsi="Open Sans" w:cs="Open Sans"/>
        </w:rPr>
        <w:t>Promotes the club to dental students and supports these students within the club</w:t>
      </w:r>
    </w:p>
    <w:p w14:paraId="65BD1F90" w14:textId="7DA6BB93" w:rsidR="003E4F79" w:rsidRDefault="003E4F79" w:rsidP="003E4F79">
      <w:pPr>
        <w:ind w:firstLine="720"/>
        <w:rPr>
          <w:rFonts w:ascii="Open Sans" w:eastAsia="Open Sans" w:hAnsi="Open Sans" w:cs="Open Sans"/>
        </w:rPr>
      </w:pPr>
      <w:r>
        <w:rPr>
          <w:rFonts w:ascii="Open Sans" w:eastAsia="Open Sans" w:hAnsi="Open Sans" w:cs="Open Sans"/>
          <w:b/>
        </w:rPr>
        <w:t>5.6.</w:t>
      </w:r>
      <w:r>
        <w:rPr>
          <w:rFonts w:ascii="Open Sans" w:eastAsia="Open Sans" w:hAnsi="Open Sans" w:cs="Open Sans"/>
          <w:b/>
        </w:rPr>
        <w:t>7</w:t>
      </w:r>
      <w:r>
        <w:rPr>
          <w:rFonts w:ascii="Open Sans" w:eastAsia="Open Sans" w:hAnsi="Open Sans" w:cs="Open Sans"/>
          <w:b/>
        </w:rPr>
        <w:t xml:space="preserve"> </w:t>
      </w:r>
      <w:r>
        <w:rPr>
          <w:rFonts w:ascii="Open Sans" w:eastAsia="Open Sans" w:hAnsi="Open Sans" w:cs="Open Sans"/>
          <w:b/>
        </w:rPr>
        <w:t>Men’s Team Captain</w:t>
      </w:r>
    </w:p>
    <w:p w14:paraId="2370C1A3" w14:textId="3800F807" w:rsidR="003E4F79" w:rsidRPr="003E4F79" w:rsidRDefault="003E4F79" w:rsidP="003E4F79">
      <w:pPr>
        <w:numPr>
          <w:ilvl w:val="0"/>
          <w:numId w:val="11"/>
        </w:numPr>
        <w:rPr>
          <w:rFonts w:ascii="Open Sans" w:eastAsia="Open Sans" w:hAnsi="Open Sans" w:cs="Open Sans"/>
        </w:rPr>
      </w:pPr>
      <w:r>
        <w:rPr>
          <w:rFonts w:ascii="Open Sans" w:eastAsia="Open Sans" w:hAnsi="Open Sans" w:cs="Open Sans"/>
        </w:rPr>
        <w:t>Run the training and organisations for the official men’s team, including organising matches and NAMS</w:t>
      </w:r>
    </w:p>
    <w:p w14:paraId="103CE6EC" w14:textId="167D9E3D" w:rsidR="003E4F79" w:rsidRDefault="003E4F79" w:rsidP="003E4F79">
      <w:pPr>
        <w:ind w:firstLine="720"/>
        <w:rPr>
          <w:rFonts w:ascii="Open Sans" w:eastAsia="Open Sans" w:hAnsi="Open Sans" w:cs="Open Sans"/>
        </w:rPr>
      </w:pPr>
      <w:r>
        <w:rPr>
          <w:rFonts w:ascii="Open Sans" w:eastAsia="Open Sans" w:hAnsi="Open Sans" w:cs="Open Sans"/>
          <w:b/>
        </w:rPr>
        <w:t>5.6.</w:t>
      </w:r>
      <w:r>
        <w:rPr>
          <w:rFonts w:ascii="Open Sans" w:eastAsia="Open Sans" w:hAnsi="Open Sans" w:cs="Open Sans"/>
          <w:b/>
        </w:rPr>
        <w:t>8</w:t>
      </w:r>
      <w:r>
        <w:rPr>
          <w:rFonts w:ascii="Open Sans" w:eastAsia="Open Sans" w:hAnsi="Open Sans" w:cs="Open Sans"/>
          <w:b/>
        </w:rPr>
        <w:t xml:space="preserve"> </w:t>
      </w:r>
      <w:r>
        <w:rPr>
          <w:rFonts w:ascii="Open Sans" w:eastAsia="Open Sans" w:hAnsi="Open Sans" w:cs="Open Sans"/>
          <w:b/>
        </w:rPr>
        <w:t>Women’s Team Captain</w:t>
      </w:r>
      <w:r>
        <w:rPr>
          <w:rFonts w:ascii="Open Sans" w:eastAsia="Open Sans" w:hAnsi="Open Sans" w:cs="Open Sans"/>
        </w:rPr>
        <w:t xml:space="preserve"> </w:t>
      </w:r>
    </w:p>
    <w:p w14:paraId="355DBBD6" w14:textId="4461F346" w:rsidR="003E4F79" w:rsidRPr="003E4F79" w:rsidRDefault="003E4F79" w:rsidP="003E4F79">
      <w:pPr>
        <w:numPr>
          <w:ilvl w:val="0"/>
          <w:numId w:val="11"/>
        </w:numPr>
        <w:rPr>
          <w:rFonts w:ascii="Open Sans" w:eastAsia="Open Sans" w:hAnsi="Open Sans" w:cs="Open Sans"/>
        </w:rPr>
      </w:pPr>
      <w:r>
        <w:rPr>
          <w:rFonts w:ascii="Open Sans" w:eastAsia="Open Sans" w:hAnsi="Open Sans" w:cs="Open Sans"/>
        </w:rPr>
        <w:t xml:space="preserve">Run the training and organisations for the official </w:t>
      </w:r>
      <w:r>
        <w:rPr>
          <w:rFonts w:ascii="Open Sans" w:eastAsia="Open Sans" w:hAnsi="Open Sans" w:cs="Open Sans"/>
        </w:rPr>
        <w:t>wo</w:t>
      </w:r>
      <w:r>
        <w:rPr>
          <w:rFonts w:ascii="Open Sans" w:eastAsia="Open Sans" w:hAnsi="Open Sans" w:cs="Open Sans"/>
        </w:rPr>
        <w:t>men’s team, including organising matches and NAMS</w:t>
      </w:r>
    </w:p>
    <w:p w14:paraId="1A63122E" w14:textId="77777777" w:rsidR="003E4F79" w:rsidRPr="003E4F79" w:rsidRDefault="003E4F79" w:rsidP="003E4F79">
      <w:pPr>
        <w:rPr>
          <w:rFonts w:ascii="Open Sans" w:eastAsia="Open Sans" w:hAnsi="Open Sans" w:cs="Open Sans"/>
        </w:rPr>
      </w:pPr>
    </w:p>
    <w:p w14:paraId="2CF2790F" w14:textId="77777777" w:rsidR="004A2416" w:rsidRDefault="00000000">
      <w:pPr>
        <w:ind w:left="1440"/>
        <w:rPr>
          <w:rFonts w:ascii="Calibri" w:eastAsia="Calibri" w:hAnsi="Calibri" w:cs="Calibri"/>
          <w:sz w:val="24"/>
          <w:szCs w:val="24"/>
        </w:rPr>
      </w:pPr>
      <w:r>
        <w:rPr>
          <w:rFonts w:ascii="Open Sans" w:eastAsia="Open Sans" w:hAnsi="Open Sans" w:cs="Open Sans"/>
        </w:rPr>
        <w:t xml:space="preserve"> </w:t>
      </w:r>
    </w:p>
    <w:p w14:paraId="41DD801B"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69887049" w14:textId="77777777" w:rsidR="004A2416"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3248909D" w14:textId="77777777" w:rsidR="004A2416"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4E0A6B0" w14:textId="77777777" w:rsidR="004A2416"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596764A2" w14:textId="77777777" w:rsidR="004A2416"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6E8C8B9E" w14:textId="77777777" w:rsidR="004A2416"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20D51467" w14:textId="77777777" w:rsidR="004A2416"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297C6B64" w14:textId="77777777" w:rsidR="004A2416"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530A91B" w14:textId="77777777" w:rsidR="004A2416" w:rsidRDefault="004A2416">
      <w:pPr>
        <w:spacing w:before="240" w:after="160"/>
        <w:rPr>
          <w:rFonts w:ascii="Open Sans" w:eastAsia="Open Sans" w:hAnsi="Open Sans" w:cs="Open Sans"/>
        </w:rPr>
      </w:pPr>
    </w:p>
    <w:p w14:paraId="56D4391D"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269FF23E" w14:textId="77777777" w:rsidR="004A2416"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11CECCB"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2DB51165"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16692DE1"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C11D093" w14:textId="77777777" w:rsidR="004A2416"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327B8E51"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90F7704"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7155BA21"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0D2707D"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4321F7D"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31EEBB1B"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2E8CBEBC" w14:textId="77777777" w:rsidR="004A2416"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687DEBCD" w14:textId="77777777" w:rsidR="004A2416"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41CC1431"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4D2F6F92" w14:textId="77777777" w:rsidR="004A2416" w:rsidRDefault="00000000">
      <w:pPr>
        <w:spacing w:before="240" w:after="160"/>
        <w:ind w:left="850"/>
        <w:rPr>
          <w:rFonts w:ascii="Open Sans" w:eastAsia="Open Sans" w:hAnsi="Open Sans" w:cs="Open Sans"/>
        </w:rPr>
      </w:pPr>
      <w:r>
        <w:rPr>
          <w:rFonts w:ascii="Open Sans" w:eastAsia="Open Sans" w:hAnsi="Open Sans" w:cs="Open Sans"/>
        </w:rPr>
        <w:lastRenderedPageBreak/>
        <w:t>7.3.3 Notice of the AGM must be posted on the Club/Society LUU webpage or a member-accessible web source at least seven working days before the meeting.</w:t>
      </w:r>
    </w:p>
    <w:p w14:paraId="2FD810BA"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0F067D80"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07094762" w14:textId="77777777" w:rsidR="004A2416"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0A0430B4" w14:textId="77777777" w:rsidR="004A2416"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DCD2269" w14:textId="77777777" w:rsidR="004A2416"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21ADF8C1" w14:textId="77777777" w:rsidR="004A2416" w:rsidRDefault="00000000">
      <w:pPr>
        <w:numPr>
          <w:ilvl w:val="0"/>
          <w:numId w:val="1"/>
        </w:numPr>
        <w:rPr>
          <w:rFonts w:ascii="Open Sans" w:eastAsia="Open Sans" w:hAnsi="Open Sans" w:cs="Open Sans"/>
        </w:rPr>
      </w:pPr>
      <w:r>
        <w:rPr>
          <w:rFonts w:ascii="Open Sans" w:eastAsia="Open Sans" w:hAnsi="Open Sans" w:cs="Open Sans"/>
        </w:rPr>
        <w:t>Elections</w:t>
      </w:r>
    </w:p>
    <w:p w14:paraId="2A2CB917" w14:textId="77777777" w:rsidR="004A2416"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10C56AF2"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0A47340"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FE60D9B"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77A4C55A"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07341565" w14:textId="77777777" w:rsidR="004A2416"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7425755E"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5C148165"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9B4EF43"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4D4BA293"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69A8B4F2" w14:textId="77777777" w:rsidR="004A2416" w:rsidRDefault="00000000">
      <w:pPr>
        <w:spacing w:before="240" w:after="160"/>
        <w:ind w:left="850"/>
        <w:rPr>
          <w:rFonts w:ascii="Open Sans" w:eastAsia="Open Sans" w:hAnsi="Open Sans" w:cs="Open Sans"/>
        </w:rPr>
      </w:pPr>
      <w:r>
        <w:rPr>
          <w:rFonts w:ascii="Open Sans" w:eastAsia="Open Sans" w:hAnsi="Open Sans" w:cs="Open Sans"/>
        </w:rPr>
        <w:lastRenderedPageBreak/>
        <w:t xml:space="preserve">7.4.5 If an EGM is declared inquorate, it may not proceed. The Club/Society shall report this to the Activities &amp; Opportunities Officer, who may authorise an inquorate EGM. </w:t>
      </w:r>
    </w:p>
    <w:p w14:paraId="08329610" w14:textId="77777777" w:rsidR="004A2416"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17B397BE" w14:textId="77777777" w:rsidR="004A2416" w:rsidRDefault="004A2416">
      <w:pPr>
        <w:spacing w:before="240" w:after="160"/>
        <w:ind w:left="850"/>
        <w:rPr>
          <w:rFonts w:ascii="Open Sans" w:eastAsia="Open Sans" w:hAnsi="Open Sans" w:cs="Open Sans"/>
        </w:rPr>
      </w:pPr>
    </w:p>
    <w:p w14:paraId="5FD102C7" w14:textId="77777777" w:rsidR="004A2416"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70647351" w14:textId="77777777" w:rsidR="004A2416"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58A8E143" w14:textId="77777777" w:rsidR="004A2416"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61D6A453" w14:textId="77777777" w:rsidR="004A2416"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26AEDF5" w14:textId="77777777" w:rsidR="004A2416"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5B376F66" w14:textId="77777777" w:rsidR="004A2416"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8B97A04" w14:textId="77777777" w:rsidR="004A2416"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7E8AD3C0" w14:textId="77777777" w:rsidR="004A2416" w:rsidRDefault="004A2416">
      <w:pPr>
        <w:spacing w:before="240" w:after="160"/>
        <w:rPr>
          <w:rFonts w:ascii="Open Sans" w:eastAsia="Open Sans" w:hAnsi="Open Sans" w:cs="Open Sans"/>
        </w:rPr>
      </w:pPr>
    </w:p>
    <w:p w14:paraId="2EEA66F6"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17CA8BB" w14:textId="77777777" w:rsidR="004A2416" w:rsidRDefault="00000000">
      <w:pPr>
        <w:spacing w:after="160"/>
        <w:rPr>
          <w:rFonts w:ascii="Open Sans" w:eastAsia="Open Sans" w:hAnsi="Open Sans" w:cs="Open Sans"/>
          <w:b/>
        </w:rPr>
      </w:pPr>
      <w:r>
        <w:rPr>
          <w:rFonts w:ascii="Open Sans" w:eastAsia="Open Sans" w:hAnsi="Open Sans" w:cs="Open Sans"/>
          <w:b/>
        </w:rPr>
        <w:t>9.1 Constitution</w:t>
      </w:r>
    </w:p>
    <w:p w14:paraId="56620512" w14:textId="77777777" w:rsidR="004A2416" w:rsidRDefault="00000000">
      <w:pPr>
        <w:spacing w:before="240" w:after="160"/>
        <w:ind w:left="850"/>
        <w:rPr>
          <w:rFonts w:ascii="Open Sans" w:eastAsia="Open Sans" w:hAnsi="Open Sans" w:cs="Open Sans"/>
        </w:rPr>
      </w:pPr>
      <w:r>
        <w:rPr>
          <w:rFonts w:ascii="Open Sans" w:eastAsia="Open Sans" w:hAnsi="Open Sans" w:cs="Open Sans"/>
        </w:rPr>
        <w:lastRenderedPageBreak/>
        <w:t>9.1.1 In case of dispute over a particular interpretation of this constitution, the Activities &amp; Opportunities Officer will be the final arbiter.</w:t>
      </w:r>
    </w:p>
    <w:p w14:paraId="0969560A" w14:textId="77777777" w:rsidR="004A2416"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29167096"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5CE9F1BF"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15EC22A0"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1EF91FBB" w14:textId="77777777" w:rsidR="004A2416"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564306F9"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646F6794"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20E592E7"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22415E3E"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40C93E73" w14:textId="77777777" w:rsidR="004A2416"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036D9806"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1E6DD448"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675872C" w14:textId="77777777" w:rsidR="004A2416" w:rsidRDefault="00000000">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15CFABF5"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5B048AFA"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585482C5" w14:textId="77777777" w:rsidR="004A2416" w:rsidRDefault="00000000">
      <w:pPr>
        <w:spacing w:before="240" w:after="160"/>
        <w:rPr>
          <w:rFonts w:ascii="Open Sans" w:eastAsia="Open Sans" w:hAnsi="Open Sans" w:cs="Open Sans"/>
          <w:b/>
        </w:rPr>
      </w:pPr>
      <w:r>
        <w:rPr>
          <w:rFonts w:ascii="Open Sans" w:eastAsia="Open Sans" w:hAnsi="Open Sans" w:cs="Open Sans"/>
          <w:b/>
        </w:rPr>
        <w:t>9.4 Cash Office</w:t>
      </w:r>
    </w:p>
    <w:p w14:paraId="3D299343"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7F03470E"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BC9DC7F"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4A1CCA14"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D814837" w14:textId="77777777" w:rsidR="004A2416"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73BC55D8" w14:textId="77777777" w:rsidR="004A2416" w:rsidRDefault="004A2416">
      <w:pPr>
        <w:spacing w:before="240" w:after="160"/>
        <w:ind w:left="850"/>
        <w:rPr>
          <w:rFonts w:ascii="Open Sans" w:eastAsia="Open Sans" w:hAnsi="Open Sans" w:cs="Open Sans"/>
        </w:rPr>
      </w:pPr>
    </w:p>
    <w:p w14:paraId="1B3646F1"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0C4C4E9D" w14:textId="77777777" w:rsidR="004A2416"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6670A650" w14:textId="77777777" w:rsidR="004A2416"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0AA93DA2" w14:textId="77777777" w:rsidR="004A2416"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19AE18EA" w14:textId="77777777" w:rsidR="004A2416"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46FE912A" w14:textId="77777777" w:rsidR="004A2416" w:rsidRDefault="004A2416">
      <w:pPr>
        <w:spacing w:before="240"/>
        <w:rPr>
          <w:rFonts w:ascii="Open Sans" w:eastAsia="Open Sans" w:hAnsi="Open Sans" w:cs="Open Sans"/>
        </w:rPr>
      </w:pPr>
    </w:p>
    <w:p w14:paraId="2F13CF07"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25FA000F" w14:textId="77777777" w:rsidR="004A2416"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02E101FD" w14:textId="77777777" w:rsidR="004A2416" w:rsidRDefault="00000000">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0D1605C7" w14:textId="77777777" w:rsidR="004A2416"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20E865FC" w14:textId="77777777" w:rsidR="004A2416"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0E9D31FB" w14:textId="77777777" w:rsidR="004A2416"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3F9332AD" w14:textId="77777777" w:rsidR="004A2416"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0D0BF9CB" w14:textId="77777777" w:rsidR="004A2416"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1F7AA1F0" w14:textId="77777777" w:rsidR="004A2416"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3EA328B6" w14:textId="77777777" w:rsidR="004A2416"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145DB49F" w14:textId="77777777" w:rsidR="004A2416"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9E6FDD1" w14:textId="77777777" w:rsidR="004A2416"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5DA434C2" w14:textId="77777777" w:rsidR="004A2416"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7F88DDA6" w14:textId="77777777" w:rsidR="004A2416"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0AC2E14" w14:textId="77777777" w:rsidR="004A2416"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28708A03" w14:textId="77777777" w:rsidR="004A2416"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006B5947" w14:textId="77777777" w:rsidR="004A2416"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314CB782" w14:textId="77777777" w:rsidR="004A2416"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6728D157" w14:textId="77777777" w:rsidR="004A2416"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23F3D727" w14:textId="77777777" w:rsidR="004A2416"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5C91BB8C" w14:textId="77777777" w:rsidR="004A2416"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DD4D588" w14:textId="77777777" w:rsidR="004A2416"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49109CEB" w14:textId="77777777" w:rsidR="004A2416"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1D60CD66" w14:textId="77777777" w:rsidR="004A2416"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25B4765B" w14:textId="77777777" w:rsidR="004A2416"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172D52A9" w14:textId="77777777" w:rsidR="004A2416" w:rsidRDefault="004A2416">
      <w:pPr>
        <w:spacing w:before="240"/>
        <w:rPr>
          <w:rFonts w:ascii="Open Sans" w:eastAsia="Open Sans" w:hAnsi="Open Sans" w:cs="Open Sans"/>
        </w:rPr>
      </w:pPr>
    </w:p>
    <w:p w14:paraId="40C8C974" w14:textId="77777777" w:rsidR="004A2416"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71E5397C" w14:textId="77777777" w:rsidR="004A2416"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1DB3BCB" w14:textId="77777777" w:rsidR="004A2416"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529183E2" w14:textId="77777777" w:rsidR="004A2416"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337D443B" w14:textId="77777777" w:rsidR="004A2416"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67AF4EB8" w14:textId="77777777" w:rsidR="004A2416"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4B6BC707" w14:textId="77777777" w:rsidR="004A2416"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00BF3DC0" w14:textId="77777777" w:rsidR="004A2416"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3B098EF" w14:textId="77777777" w:rsidR="004A2416"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68E7ECC7" w14:textId="77777777" w:rsidR="004A2416"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24737F70" w14:textId="77777777" w:rsidR="004A2416"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DECA9CD" w14:textId="77777777" w:rsidR="004A2416"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7B3B0D90" w14:textId="77777777" w:rsidR="004A2416"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23844354" w14:textId="77777777" w:rsidR="004A2416" w:rsidRDefault="004A2416">
      <w:pPr>
        <w:spacing w:before="240" w:after="160"/>
        <w:rPr>
          <w:rFonts w:ascii="Open Sans" w:eastAsia="Open Sans" w:hAnsi="Open Sans" w:cs="Open Sans"/>
          <w:color w:val="FF0000"/>
        </w:rPr>
      </w:pPr>
    </w:p>
    <w:p w14:paraId="2417A44A" w14:textId="77777777" w:rsidR="004A2416" w:rsidRDefault="004A2416">
      <w:pPr>
        <w:spacing w:before="240" w:after="160"/>
        <w:rPr>
          <w:rFonts w:ascii="Open Sans" w:eastAsia="Open Sans" w:hAnsi="Open Sans" w:cs="Open Sans"/>
          <w:b/>
          <w:u w:val="single"/>
        </w:rPr>
      </w:pPr>
    </w:p>
    <w:p w14:paraId="3A067C41" w14:textId="77777777" w:rsidR="004A2416" w:rsidRDefault="004A2416">
      <w:pPr>
        <w:spacing w:before="240" w:after="160"/>
        <w:rPr>
          <w:rFonts w:ascii="Open Sans" w:eastAsia="Open Sans" w:hAnsi="Open Sans" w:cs="Open Sans"/>
          <w:color w:val="FF0000"/>
        </w:rPr>
      </w:pPr>
    </w:p>
    <w:sectPr w:rsidR="004A2416">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F5F94" w14:textId="77777777" w:rsidR="003E68C7" w:rsidRDefault="003E68C7">
      <w:pPr>
        <w:spacing w:line="240" w:lineRule="auto"/>
      </w:pPr>
      <w:r>
        <w:separator/>
      </w:r>
    </w:p>
  </w:endnote>
  <w:endnote w:type="continuationSeparator" w:id="0">
    <w:p w14:paraId="1D3B96A6" w14:textId="77777777" w:rsidR="003E68C7" w:rsidRDefault="003E68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FB92BF2-CE4E-9A44-8108-A5339CFA95FF}"/>
  </w:font>
  <w:font w:name="Arial">
    <w:panose1 w:val="020B0604020202020204"/>
    <w:charset w:val="00"/>
    <w:family w:val="swiss"/>
    <w:pitch w:val="variable"/>
    <w:sig w:usb0="E0002AFF" w:usb1="C0007843" w:usb2="00000009" w:usb3="00000000" w:csb0="000001FF" w:csb1="00000000"/>
    <w:embedRegular r:id="rId2" w:fontKey="{61CEDEA2-1A8A-1D4E-811F-8B4E68D014E6}"/>
    <w:embedItalic r:id="rId3" w:fontKey="{6BEA05E0-9BAA-5E42-984D-5616513FEB2E}"/>
  </w:font>
  <w:font w:name="Open Sans">
    <w:panose1 w:val="020B0606030504020204"/>
    <w:charset w:val="00"/>
    <w:family w:val="swiss"/>
    <w:pitch w:val="variable"/>
    <w:sig w:usb0="E00002EF" w:usb1="4000205B" w:usb2="00000028" w:usb3="00000000" w:csb0="0000019F" w:csb1="00000000"/>
    <w:embedRegular r:id="rId4" w:fontKey="{4592FBF7-635A-034A-B444-1E5A4E98AF1D}"/>
    <w:embedBold r:id="rId5" w:fontKey="{0C4EDB21-AC1A-974C-8AA0-D64217C9E859}"/>
    <w:embedItalic r:id="rId6" w:fontKey="{C8A4C6EE-238A-634F-9A3B-DEA9CFBA737B}"/>
  </w:font>
  <w:font w:name="Arial Unicode MS">
    <w:panose1 w:val="020B0604020202020204"/>
    <w:charset w:val="80"/>
    <w:family w:val="swiss"/>
    <w:pitch w:val="variable"/>
    <w:sig w:usb0="F7FFAFFF" w:usb1="E9DFFFFF" w:usb2="0000003F" w:usb3="00000000" w:csb0="003F01FF" w:csb1="00000000"/>
    <w:embedRegular r:id="rId7" w:subsetted="1" w:fontKey="{E9EC3EA4-185A-024E-867E-BDFA1D060D71}"/>
  </w:font>
  <w:font w:name="Calibri">
    <w:panose1 w:val="020F0502020204030204"/>
    <w:charset w:val="00"/>
    <w:family w:val="swiss"/>
    <w:pitch w:val="variable"/>
    <w:sig w:usb0="E0002AFF" w:usb1="C000247B" w:usb2="00000009" w:usb3="00000000" w:csb0="000001FF" w:csb1="00000000"/>
    <w:embedRegular r:id="rId8" w:fontKey="{31E2B68A-2E3E-C44B-81EF-F8583B940256}"/>
  </w:font>
  <w:font w:name="Cambria">
    <w:panose1 w:val="02040503050406030204"/>
    <w:charset w:val="00"/>
    <w:family w:val="roman"/>
    <w:pitch w:val="variable"/>
    <w:sig w:usb0="E00002FF" w:usb1="400004FF" w:usb2="00000000" w:usb3="00000000" w:csb0="0000019F" w:csb1="00000000"/>
    <w:embedRegular r:id="rId9" w:fontKey="{00801FCC-016B-2341-81A5-8CCA100001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CC343" w14:textId="77777777" w:rsidR="004A2416"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3E4F79">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42FC6" w14:textId="77777777" w:rsidR="003E68C7" w:rsidRDefault="003E68C7">
      <w:pPr>
        <w:spacing w:line="240" w:lineRule="auto"/>
      </w:pPr>
      <w:r>
        <w:separator/>
      </w:r>
    </w:p>
  </w:footnote>
  <w:footnote w:type="continuationSeparator" w:id="0">
    <w:p w14:paraId="0C6C27B9" w14:textId="77777777" w:rsidR="003E68C7" w:rsidRDefault="003E68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73790"/>
    <w:multiLevelType w:val="multilevel"/>
    <w:tmpl w:val="7E8402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8C08D3"/>
    <w:multiLevelType w:val="multilevel"/>
    <w:tmpl w:val="5C220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5B3A1A"/>
    <w:multiLevelType w:val="multilevel"/>
    <w:tmpl w:val="7EF895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B6624C5"/>
    <w:multiLevelType w:val="multilevel"/>
    <w:tmpl w:val="A5846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9D6300"/>
    <w:multiLevelType w:val="multilevel"/>
    <w:tmpl w:val="96C4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5D5A86"/>
    <w:multiLevelType w:val="multilevel"/>
    <w:tmpl w:val="016A7B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EF65B95"/>
    <w:multiLevelType w:val="multilevel"/>
    <w:tmpl w:val="4A2262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AB454F2"/>
    <w:multiLevelType w:val="multilevel"/>
    <w:tmpl w:val="450066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0AE108A"/>
    <w:multiLevelType w:val="multilevel"/>
    <w:tmpl w:val="78FA9E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3D04641"/>
    <w:multiLevelType w:val="multilevel"/>
    <w:tmpl w:val="D3FCEE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4EA71078"/>
    <w:multiLevelType w:val="multilevel"/>
    <w:tmpl w:val="F68267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60E1EC9"/>
    <w:multiLevelType w:val="multilevel"/>
    <w:tmpl w:val="55BC60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BE1772A"/>
    <w:multiLevelType w:val="multilevel"/>
    <w:tmpl w:val="C784CB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52673EF"/>
    <w:multiLevelType w:val="multilevel"/>
    <w:tmpl w:val="D2D281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64F16E5"/>
    <w:multiLevelType w:val="multilevel"/>
    <w:tmpl w:val="1BF881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765733128">
    <w:abstractNumId w:val="6"/>
  </w:num>
  <w:num w:numId="2" w16cid:durableId="2029599630">
    <w:abstractNumId w:val="3"/>
  </w:num>
  <w:num w:numId="3" w16cid:durableId="2139906243">
    <w:abstractNumId w:val="14"/>
  </w:num>
  <w:num w:numId="4" w16cid:durableId="1932931950">
    <w:abstractNumId w:val="12"/>
  </w:num>
  <w:num w:numId="5" w16cid:durableId="865288351">
    <w:abstractNumId w:val="9"/>
  </w:num>
  <w:num w:numId="6" w16cid:durableId="1035154191">
    <w:abstractNumId w:val="4"/>
  </w:num>
  <w:num w:numId="7" w16cid:durableId="1385986419">
    <w:abstractNumId w:val="1"/>
  </w:num>
  <w:num w:numId="8" w16cid:durableId="1293175779">
    <w:abstractNumId w:val="11"/>
  </w:num>
  <w:num w:numId="9" w16cid:durableId="1462070429">
    <w:abstractNumId w:val="13"/>
  </w:num>
  <w:num w:numId="10" w16cid:durableId="685255563">
    <w:abstractNumId w:val="7"/>
  </w:num>
  <w:num w:numId="11" w16cid:durableId="1206984289">
    <w:abstractNumId w:val="8"/>
  </w:num>
  <w:num w:numId="12" w16cid:durableId="1129207336">
    <w:abstractNumId w:val="5"/>
  </w:num>
  <w:num w:numId="13" w16cid:durableId="764157060">
    <w:abstractNumId w:val="10"/>
  </w:num>
  <w:num w:numId="14" w16cid:durableId="650595694">
    <w:abstractNumId w:val="2"/>
  </w:num>
  <w:num w:numId="15" w16cid:durableId="295643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416"/>
    <w:rsid w:val="00333FB2"/>
    <w:rsid w:val="003E4F79"/>
    <w:rsid w:val="003E68C7"/>
    <w:rsid w:val="004A2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84A10D"/>
  <w15:docId w15:val="{FF0A909C-1D50-9C49-B41B-E83B2E81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.~WRD0000</Template>
  <TotalTime>4</TotalTime>
  <Pages>14</Pages>
  <Words>3898</Words>
  <Characters>22222</Characters>
  <Application>Microsoft Office Word</Application>
  <DocSecurity>0</DocSecurity>
  <Lines>185</Lines>
  <Paragraphs>52</Paragraphs>
  <ScaleCrop>false</ScaleCrop>
  <Company/>
  <LinksUpToDate>false</LinksUpToDate>
  <CharactersWithSpaces>26068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Louie Garnett [um20lg]</cp:lastModifiedBy>
  <cp:revision>2</cp:revision>
  <dcterms:created xsi:type="dcterms:W3CDTF">2025-07-29T07:10:00Z</dcterms:created>
  <dcterms:modified xsi:type="dcterms:W3CDTF">2025-07-29T07:10:00Z</dcterms:modified>
</cp:coreProperties>
</file>