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36D0FC" w14:textId="1BD75155" w:rsidR="00E456E8" w:rsidRPr="005A0426" w:rsidRDefault="005A0426">
      <w:pPr>
        <w:spacing w:before="240" w:after="160"/>
        <w:rPr>
          <w:rFonts w:ascii="Open Sans" w:eastAsia="Open Sans" w:hAnsi="Open Sans" w:cs="Open Sans"/>
          <w:i/>
          <w:color w:val="000000" w:themeColor="text1"/>
          <w:sz w:val="26"/>
          <w:szCs w:val="26"/>
        </w:rPr>
      </w:pPr>
      <w:r w:rsidRPr="005A0426">
        <w:rPr>
          <w:rFonts w:ascii="Open Sans" w:eastAsia="Open Sans" w:hAnsi="Open Sans" w:cs="Open Sans"/>
          <w:b/>
          <w:color w:val="000000" w:themeColor="text1"/>
          <w:sz w:val="32"/>
          <w:szCs w:val="32"/>
        </w:rPr>
        <w:t>Leeds Acute Internal Medicine Society (</w:t>
      </w:r>
      <w:proofErr w:type="spellStart"/>
      <w:r w:rsidRPr="005A0426">
        <w:rPr>
          <w:rFonts w:ascii="Open Sans" w:eastAsia="Open Sans" w:hAnsi="Open Sans" w:cs="Open Sans"/>
          <w:b/>
          <w:color w:val="000000" w:themeColor="text1"/>
          <w:sz w:val="32"/>
          <w:szCs w:val="32"/>
        </w:rPr>
        <w:t>LAIMSoc</w:t>
      </w:r>
      <w:proofErr w:type="spellEnd"/>
      <w:r w:rsidRPr="005A0426">
        <w:rPr>
          <w:rFonts w:ascii="Open Sans" w:eastAsia="Open Sans" w:hAnsi="Open Sans" w:cs="Open Sans"/>
          <w:b/>
          <w:color w:val="000000" w:themeColor="text1"/>
          <w:sz w:val="32"/>
          <w:szCs w:val="32"/>
        </w:rPr>
        <w:t>)</w:t>
      </w:r>
    </w:p>
    <w:p w14:paraId="69FC3CAB" w14:textId="77777777" w:rsidR="00E456E8"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CB06655"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6652882B" w14:textId="77777777" w:rsidR="00E456E8"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73EC9CB" w14:textId="77777777" w:rsidR="00E456E8"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ED02101" w14:textId="77777777" w:rsidR="00E456E8"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18ED5F0"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FB24954" w14:textId="53326188" w:rsidR="00E456E8" w:rsidRDefault="00000000">
      <w:pPr>
        <w:spacing w:after="160"/>
        <w:rPr>
          <w:rFonts w:ascii="Open Sans" w:eastAsia="Open Sans" w:hAnsi="Open Sans" w:cs="Open Sans"/>
        </w:rPr>
      </w:pPr>
      <w:r>
        <w:rPr>
          <w:rFonts w:ascii="Open Sans" w:eastAsia="Open Sans" w:hAnsi="Open Sans" w:cs="Open Sans"/>
        </w:rPr>
        <w:t>1.1 The name of the Club/Society is Leeds University Union</w:t>
      </w:r>
      <w:r w:rsidR="005A0426">
        <w:rPr>
          <w:rFonts w:ascii="Open Sans" w:eastAsia="Open Sans" w:hAnsi="Open Sans" w:cs="Open Sans"/>
        </w:rPr>
        <w:t xml:space="preserve"> Acute Internal Medicine Society (</w:t>
      </w:r>
      <w:proofErr w:type="spellStart"/>
      <w:r w:rsidR="005A0426">
        <w:rPr>
          <w:rFonts w:ascii="Open Sans" w:eastAsia="Open Sans" w:hAnsi="Open Sans" w:cs="Open Sans"/>
        </w:rPr>
        <w:t>LAIMSoc</w:t>
      </w:r>
      <w:proofErr w:type="spellEnd"/>
      <w:r w:rsidR="005A0426">
        <w:rPr>
          <w:rFonts w:ascii="Open Sans" w:eastAsia="Open Sans" w:hAnsi="Open Sans" w:cs="Open Sans"/>
        </w:rPr>
        <w:t xml:space="preserve">), </w:t>
      </w:r>
      <w:r>
        <w:rPr>
          <w:rFonts w:ascii="Open Sans" w:eastAsia="Open Sans" w:hAnsi="Open Sans" w:cs="Open Sans"/>
        </w:rPr>
        <w:t>hereafter referred to as the Club/Society, or such other name agreed at an AGM or EGM with the approval of the Activities &amp; Opportunities Officer.</w:t>
      </w:r>
    </w:p>
    <w:p w14:paraId="35B3FFFF" w14:textId="3BC30B58" w:rsidR="00E456E8" w:rsidRDefault="00000000">
      <w:pPr>
        <w:spacing w:before="240" w:after="160"/>
        <w:rPr>
          <w:rFonts w:ascii="Open Sans" w:eastAsia="Open Sans" w:hAnsi="Open Sans" w:cs="Open Sans"/>
        </w:rPr>
      </w:pPr>
      <w:r>
        <w:rPr>
          <w:rFonts w:ascii="Open Sans" w:eastAsia="Open Sans" w:hAnsi="Open Sans" w:cs="Open Sans"/>
        </w:rPr>
        <w:t>1.2 The purpose of the Club/Society is</w:t>
      </w:r>
      <w:r w:rsidR="005A0426">
        <w:rPr>
          <w:rFonts w:ascii="Open Sans" w:eastAsia="Open Sans" w:hAnsi="Open Sans" w:cs="Open Sans"/>
        </w:rPr>
        <w:t>: to organise and deliver acute internal medicine related events including teaching and education talks aimed at healthcare students from the University of Leeds</w:t>
      </w:r>
    </w:p>
    <w:p w14:paraId="5570A35D" w14:textId="2B62BBE7" w:rsidR="00E456E8"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sidR="005A0426">
        <w:rPr>
          <w:rFonts w:ascii="Open Sans" w:eastAsia="Open Sans" w:hAnsi="Open Sans" w:cs="Open Sans"/>
        </w:rPr>
        <w:t xml:space="preserve"> none</w:t>
      </w:r>
    </w:p>
    <w:p w14:paraId="5D381CCC" w14:textId="21263E07" w:rsidR="00E456E8"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r w:rsidR="005A0426">
        <w:rPr>
          <w:rFonts w:ascii="Open Sans" w:eastAsia="Open Sans" w:hAnsi="Open Sans" w:cs="Open Sans"/>
        </w:rPr>
        <w:t>:</w:t>
      </w:r>
      <w:proofErr w:type="gramEnd"/>
      <w:r w:rsidR="005A0426">
        <w:rPr>
          <w:rFonts w:ascii="Open Sans" w:eastAsia="Open Sans" w:hAnsi="Open Sans" w:cs="Open Sans"/>
        </w:rPr>
        <w:t xml:space="preserve"> none</w:t>
      </w:r>
    </w:p>
    <w:p w14:paraId="4CB59B2B" w14:textId="77777777" w:rsidR="00E456E8" w:rsidRDefault="00E456E8">
      <w:pPr>
        <w:spacing w:before="240"/>
        <w:rPr>
          <w:rFonts w:ascii="Open Sans" w:eastAsia="Open Sans" w:hAnsi="Open Sans" w:cs="Open Sans"/>
          <w:b/>
          <w:u w:val="single"/>
        </w:rPr>
      </w:pPr>
    </w:p>
    <w:p w14:paraId="6E0EB163"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4B80AF7" w14:textId="77777777" w:rsidR="00E456E8"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3898410" w14:textId="77777777" w:rsidR="00E456E8"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E456E8" w14:paraId="2EDBAD09"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C4DF4" w14:textId="77777777" w:rsidR="00E456E8"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6751F2" w14:textId="77777777" w:rsidR="00E456E8"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F959D" w14:textId="77777777" w:rsidR="00E456E8" w:rsidRDefault="00000000">
            <w:pPr>
              <w:spacing w:line="240" w:lineRule="auto"/>
              <w:rPr>
                <w:rFonts w:ascii="Open Sans" w:eastAsia="Open Sans" w:hAnsi="Open Sans" w:cs="Open Sans"/>
                <w:b/>
              </w:rPr>
            </w:pPr>
            <w:r>
              <w:rPr>
                <w:rFonts w:ascii="Open Sans" w:eastAsia="Open Sans" w:hAnsi="Open Sans" w:cs="Open Sans"/>
                <w:b/>
              </w:rPr>
              <w:t>Rights</w:t>
            </w:r>
          </w:p>
        </w:tc>
      </w:tr>
      <w:tr w:rsidR="00E456E8" w14:paraId="07F2B6B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9F5A1" w14:textId="77777777" w:rsidR="00E456E8"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3A106A5" w14:textId="77777777" w:rsidR="00E456E8"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388A3A9" w14:textId="77777777" w:rsidR="00E456E8"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4BFB5B51" w14:textId="77777777" w:rsidR="00E456E8"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04EB12DD" w14:textId="77777777" w:rsidR="00E456E8"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93F52FE" w14:textId="77777777" w:rsidR="00E456E8"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1D5FC8A5" w14:textId="77777777" w:rsidR="00E456E8"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7EA12AC5" w14:textId="77777777" w:rsidR="00E456E8"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E456E8" w14:paraId="38048C5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573FCE" w14:textId="77777777" w:rsidR="00E456E8"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F376858" w14:textId="77777777" w:rsidR="00E456E8" w:rsidRDefault="00000000">
            <w:pPr>
              <w:rPr>
                <w:rFonts w:ascii="Open Sans" w:eastAsia="Open Sans" w:hAnsi="Open Sans" w:cs="Open Sans"/>
              </w:rPr>
            </w:pPr>
            <w:r>
              <w:rPr>
                <w:rFonts w:ascii="Open Sans" w:eastAsia="Open Sans" w:hAnsi="Open Sans" w:cs="Open Sans"/>
              </w:rPr>
              <w:t xml:space="preserve">Ex-Officio membership. </w:t>
            </w:r>
          </w:p>
          <w:p w14:paraId="0BAB061C" w14:textId="77777777" w:rsidR="00E456E8"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B1629AD" w14:textId="77777777" w:rsidR="00E456E8"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5C49B2F4" w14:textId="77777777" w:rsidR="00E456E8"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2632411" w14:textId="77777777" w:rsidR="00E456E8"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006B6976" w14:textId="77777777" w:rsidR="00E456E8"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3B979B5" w14:textId="77777777" w:rsidR="00E456E8"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D7EE42D" w14:textId="77777777" w:rsidR="00E456E8"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E456E8" w14:paraId="08F21BB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89D787" w14:textId="77777777" w:rsidR="00E456E8"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01E26AB" w14:textId="77777777" w:rsidR="00E456E8"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FBE32AE" w14:textId="77777777" w:rsidR="00E456E8"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EAB1EC5" w14:textId="77777777" w:rsidR="00E456E8"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25C83213" w14:textId="77777777" w:rsidR="00E456E8"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0C35D9D3" w14:textId="77777777" w:rsidR="00E456E8" w:rsidRDefault="00E456E8">
            <w:pPr>
              <w:ind w:left="720"/>
              <w:rPr>
                <w:rFonts w:ascii="Open Sans" w:eastAsia="Open Sans" w:hAnsi="Open Sans" w:cs="Open Sans"/>
              </w:rPr>
            </w:pPr>
          </w:p>
        </w:tc>
      </w:tr>
    </w:tbl>
    <w:p w14:paraId="4B1F0251" w14:textId="77777777" w:rsidR="00E456E8" w:rsidRDefault="00E456E8">
      <w:pPr>
        <w:spacing w:before="240"/>
        <w:rPr>
          <w:rFonts w:ascii="Open Sans" w:eastAsia="Open Sans" w:hAnsi="Open Sans" w:cs="Open Sans"/>
          <w:b/>
          <w:u w:val="single"/>
        </w:rPr>
      </w:pPr>
    </w:p>
    <w:p w14:paraId="7FA8C366"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85D286E" w14:textId="77777777" w:rsidR="00E456E8"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78E4A78C" w14:textId="77777777" w:rsidR="00E456E8"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6FCB0C6" w14:textId="77777777" w:rsidR="00E456E8"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71692FD" w14:textId="77777777" w:rsidR="00E456E8"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811E5E1" w14:textId="77777777" w:rsidR="00E456E8"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01ACA6C8"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787096B" w14:textId="77777777" w:rsidR="00E456E8"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728121A4" w14:textId="77777777" w:rsidR="00E456E8"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EF48444"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65830FEC"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7006CE29"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501FFDA5" w14:textId="77777777" w:rsidR="00E456E8"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6527B6E"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55618A8"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2FCBBDF"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4C047DC"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2F918157" w14:textId="77777777" w:rsidR="00E456E8"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C1BA5D7" w14:textId="77777777" w:rsidR="00E456E8"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4BB634FF" w14:textId="77777777" w:rsidR="00E456E8"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81BF946" w14:textId="77777777" w:rsidR="00E456E8" w:rsidRDefault="00000000">
      <w:pPr>
        <w:ind w:left="720"/>
        <w:rPr>
          <w:rFonts w:ascii="Open Sans" w:eastAsia="Open Sans" w:hAnsi="Open Sans" w:cs="Open Sans"/>
          <w:b/>
        </w:rPr>
      </w:pPr>
      <w:r>
        <w:rPr>
          <w:rFonts w:ascii="Open Sans" w:eastAsia="Open Sans" w:hAnsi="Open Sans" w:cs="Open Sans"/>
          <w:b/>
        </w:rPr>
        <w:t>4.4.1 President/Captain/Chair:</w:t>
      </w:r>
    </w:p>
    <w:p w14:paraId="5436B5B7" w14:textId="77777777" w:rsidR="00E456E8"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51E60BAA" w14:textId="77777777" w:rsidR="00E456E8"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015A5EF7" w14:textId="77777777" w:rsidR="00E456E8"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2F9D3EB" w14:textId="77777777" w:rsidR="00E456E8"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5439BF7" w14:textId="77777777" w:rsidR="00E456E8"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4DC31D8B" w14:textId="77777777" w:rsidR="00E456E8" w:rsidRDefault="00E456E8">
      <w:pPr>
        <w:ind w:left="2160"/>
        <w:rPr>
          <w:rFonts w:ascii="Open Sans" w:eastAsia="Open Sans" w:hAnsi="Open Sans" w:cs="Open Sans"/>
        </w:rPr>
      </w:pPr>
    </w:p>
    <w:p w14:paraId="515141AD" w14:textId="77777777" w:rsidR="00E456E8" w:rsidRDefault="00000000">
      <w:pPr>
        <w:ind w:left="860"/>
        <w:rPr>
          <w:rFonts w:ascii="Open Sans" w:eastAsia="Open Sans" w:hAnsi="Open Sans" w:cs="Open Sans"/>
          <w:b/>
        </w:rPr>
      </w:pPr>
      <w:r>
        <w:rPr>
          <w:rFonts w:ascii="Open Sans" w:eastAsia="Open Sans" w:hAnsi="Open Sans" w:cs="Open Sans"/>
          <w:b/>
        </w:rPr>
        <w:t>4.4.2 Secretary:</w:t>
      </w:r>
    </w:p>
    <w:p w14:paraId="35515E11"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0D929250"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B03BC43"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695A2ED4"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3C368B6"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3A94E4F6"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7D2078D8" w14:textId="77777777" w:rsidR="00E456E8" w:rsidRDefault="00000000">
      <w:pPr>
        <w:ind w:left="860"/>
        <w:rPr>
          <w:rFonts w:ascii="Open Sans" w:eastAsia="Open Sans" w:hAnsi="Open Sans" w:cs="Open Sans"/>
          <w:b/>
        </w:rPr>
      </w:pPr>
      <w:r>
        <w:rPr>
          <w:rFonts w:ascii="Open Sans" w:eastAsia="Open Sans" w:hAnsi="Open Sans" w:cs="Open Sans"/>
          <w:b/>
        </w:rPr>
        <w:t>4.4.3 Treasurer:</w:t>
      </w:r>
    </w:p>
    <w:p w14:paraId="61C9019C"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774FA359"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53A79D4"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F609474"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672C0932" w14:textId="77777777" w:rsidR="00E456E8"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1F69A1F3" w14:textId="77777777" w:rsidR="00E456E8"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276B880" w14:textId="77777777" w:rsidR="00E456E8"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F90DC72" w14:textId="77777777" w:rsidR="00E456E8"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4365C201" w14:textId="77777777" w:rsidR="00E456E8"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1D069DE" w14:textId="77777777" w:rsidR="00E456E8"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37A4AC2" w14:textId="77777777" w:rsidR="00E456E8"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592B78A" w14:textId="77777777" w:rsidR="00E456E8"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0897F26B" w14:textId="77777777" w:rsidR="00E456E8"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483B98B6" w14:textId="77777777" w:rsidR="00E456E8"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315E4D8B" w14:textId="77777777" w:rsidR="00E456E8"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09D195A8" w14:textId="77777777" w:rsidR="00E456E8"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4866FE6F" w14:textId="77777777" w:rsidR="00E456E8"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323BCF34" w14:textId="77777777" w:rsidR="00E456E8"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3B88C06D" w14:textId="77777777" w:rsidR="00E456E8"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84AFAD4" w14:textId="77777777" w:rsidR="00E456E8"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3F8559B4" w14:textId="77777777" w:rsidR="00E456E8"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79CF1B30" w14:textId="77777777" w:rsidR="00E456E8" w:rsidRPr="005A0426"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39B6CE28" w14:textId="77777777" w:rsidR="005A0426" w:rsidRPr="005A0426" w:rsidRDefault="005A0426" w:rsidP="005A0426">
      <w:pPr>
        <w:ind w:left="1440"/>
        <w:rPr>
          <w:rFonts w:ascii="Open Sans" w:eastAsia="Open Sans" w:hAnsi="Open Sans" w:cs="Open Sans"/>
          <w:sz w:val="20"/>
          <w:szCs w:val="20"/>
        </w:rPr>
      </w:pPr>
    </w:p>
    <w:p w14:paraId="5D2C0239" w14:textId="77777777" w:rsidR="005A0426" w:rsidRDefault="005A0426" w:rsidP="005A0426">
      <w:pPr>
        <w:spacing w:after="160"/>
        <w:rPr>
          <w:rFonts w:ascii="Open Sans" w:eastAsia="Open Sans" w:hAnsi="Open Sans" w:cs="Open Sans"/>
          <w:b/>
          <w:bCs/>
        </w:rPr>
      </w:pPr>
      <w:r w:rsidRPr="00574985">
        <w:rPr>
          <w:rFonts w:ascii="Open Sans" w:eastAsia="Open Sans" w:hAnsi="Open Sans" w:cs="Open Sans"/>
          <w:b/>
          <w:bCs/>
        </w:rPr>
        <w:t xml:space="preserve">              5.6.3 Year Reps (Year 1; Year 2; Year 3; Year 4; Intercalation Rep)</w:t>
      </w:r>
    </w:p>
    <w:p w14:paraId="7C5E3060" w14:textId="77777777" w:rsidR="005A0426" w:rsidRPr="00574985" w:rsidRDefault="005A0426" w:rsidP="005A0426">
      <w:pPr>
        <w:pStyle w:val="NormalWeb"/>
        <w:numPr>
          <w:ilvl w:val="0"/>
          <w:numId w:val="10"/>
        </w:numPr>
        <w:shd w:val="clear" w:color="auto" w:fill="FFFFFF"/>
        <w:spacing w:before="0" w:beforeAutospacing="0" w:after="0" w:afterAutospacing="0"/>
        <w:textAlignment w:val="baseline"/>
        <w:rPr>
          <w:rFonts w:ascii="Open Sans" w:hAnsi="Open Sans" w:cs="Open Sans"/>
          <w:color w:val="000000"/>
          <w:sz w:val="22"/>
          <w:szCs w:val="22"/>
        </w:rPr>
      </w:pPr>
      <w:r w:rsidRPr="00574985">
        <w:rPr>
          <w:rFonts w:ascii="Open Sans" w:hAnsi="Open Sans" w:cs="Open Sans"/>
          <w:color w:val="000000"/>
          <w:sz w:val="22"/>
          <w:szCs w:val="22"/>
        </w:rPr>
        <w:t xml:space="preserve">Responsible for encouraging the year group to get as involved in </w:t>
      </w:r>
      <w:proofErr w:type="spellStart"/>
      <w:r>
        <w:rPr>
          <w:rFonts w:ascii="Open Sans" w:hAnsi="Open Sans" w:cs="Open Sans"/>
          <w:color w:val="000000"/>
          <w:sz w:val="22"/>
          <w:szCs w:val="22"/>
        </w:rPr>
        <w:t>LAIMSoc</w:t>
      </w:r>
      <w:proofErr w:type="spellEnd"/>
      <w:r w:rsidRPr="00574985">
        <w:rPr>
          <w:rFonts w:ascii="Open Sans" w:hAnsi="Open Sans" w:cs="Open Sans"/>
          <w:color w:val="000000"/>
          <w:sz w:val="22"/>
          <w:szCs w:val="22"/>
        </w:rPr>
        <w:t xml:space="preserve"> as possible.</w:t>
      </w:r>
    </w:p>
    <w:p w14:paraId="4472D3C0" w14:textId="77777777" w:rsidR="005A0426" w:rsidRPr="00574985" w:rsidRDefault="005A0426" w:rsidP="005A0426">
      <w:pPr>
        <w:pStyle w:val="NormalWeb"/>
        <w:numPr>
          <w:ilvl w:val="0"/>
          <w:numId w:val="10"/>
        </w:numPr>
        <w:shd w:val="clear" w:color="auto" w:fill="FFFFFF"/>
        <w:spacing w:before="0" w:beforeAutospacing="0" w:after="0" w:afterAutospacing="0"/>
        <w:textAlignment w:val="baseline"/>
        <w:rPr>
          <w:rFonts w:ascii="Open Sans" w:hAnsi="Open Sans" w:cs="Open Sans"/>
          <w:color w:val="000000"/>
          <w:sz w:val="22"/>
          <w:szCs w:val="22"/>
        </w:rPr>
      </w:pPr>
      <w:r w:rsidRPr="00574985">
        <w:rPr>
          <w:rFonts w:ascii="Open Sans" w:hAnsi="Open Sans" w:cs="Open Sans"/>
          <w:color w:val="000000"/>
          <w:sz w:val="22"/>
          <w:szCs w:val="22"/>
        </w:rPr>
        <w:t>Liaise with year groups</w:t>
      </w:r>
    </w:p>
    <w:p w14:paraId="043256C7" w14:textId="77777777" w:rsidR="005A0426" w:rsidRPr="00574985" w:rsidRDefault="005A0426" w:rsidP="005A0426">
      <w:pPr>
        <w:pStyle w:val="NormalWeb"/>
        <w:numPr>
          <w:ilvl w:val="0"/>
          <w:numId w:val="10"/>
        </w:numPr>
        <w:shd w:val="clear" w:color="auto" w:fill="FFFFFF"/>
        <w:spacing w:before="0" w:beforeAutospacing="0" w:after="0" w:afterAutospacing="0"/>
        <w:textAlignment w:val="baseline"/>
        <w:rPr>
          <w:rFonts w:ascii="Open Sans" w:hAnsi="Open Sans" w:cs="Open Sans"/>
          <w:color w:val="000000"/>
          <w:sz w:val="22"/>
          <w:szCs w:val="22"/>
        </w:rPr>
      </w:pPr>
      <w:r w:rsidRPr="00574985">
        <w:rPr>
          <w:rFonts w:ascii="Open Sans" w:hAnsi="Open Sans" w:cs="Open Sans"/>
          <w:color w:val="000000"/>
          <w:sz w:val="22"/>
          <w:szCs w:val="22"/>
        </w:rPr>
        <w:t>Publicise events in year group chat</w:t>
      </w:r>
      <w:r>
        <w:rPr>
          <w:rFonts w:ascii="Open Sans" w:hAnsi="Open Sans" w:cs="Open Sans"/>
          <w:color w:val="000000"/>
          <w:sz w:val="22"/>
          <w:szCs w:val="22"/>
        </w:rPr>
        <w:t>s</w:t>
      </w:r>
      <w:r w:rsidRPr="00574985">
        <w:rPr>
          <w:rFonts w:ascii="Open Sans" w:hAnsi="Open Sans" w:cs="Open Sans"/>
          <w:color w:val="000000"/>
          <w:sz w:val="22"/>
          <w:szCs w:val="22"/>
        </w:rPr>
        <w:t>.</w:t>
      </w:r>
    </w:p>
    <w:p w14:paraId="1A37C498" w14:textId="77777777" w:rsidR="005A0426" w:rsidRDefault="005A0426" w:rsidP="005A0426">
      <w:pPr>
        <w:spacing w:after="160"/>
        <w:rPr>
          <w:rFonts w:ascii="Open Sans" w:eastAsia="Open Sans" w:hAnsi="Open Sans" w:cs="Open Sans"/>
          <w:b/>
          <w:bCs/>
        </w:rPr>
      </w:pPr>
    </w:p>
    <w:p w14:paraId="687DCCD0" w14:textId="77777777" w:rsidR="005A0426" w:rsidRDefault="005A0426" w:rsidP="005A0426">
      <w:pPr>
        <w:spacing w:line="240" w:lineRule="auto"/>
        <w:ind w:left="720"/>
        <w:textAlignment w:val="baseline"/>
        <w:rPr>
          <w:rFonts w:ascii="Open Sans" w:eastAsia="Times New Roman" w:hAnsi="Open Sans" w:cs="Open Sans"/>
          <w:b/>
          <w:bCs/>
          <w:color w:val="000000"/>
        </w:rPr>
      </w:pPr>
      <w:r w:rsidRPr="00574985">
        <w:rPr>
          <w:rFonts w:ascii="Open Sans" w:eastAsia="Open Sans" w:hAnsi="Open Sans" w:cs="Open Sans"/>
          <w:b/>
          <w:bCs/>
        </w:rPr>
        <w:t xml:space="preserve"> </w:t>
      </w:r>
      <w:bookmarkStart w:id="0" w:name="_Hlk140743611"/>
      <w:r w:rsidRPr="00574985">
        <w:rPr>
          <w:rFonts w:ascii="Open Sans" w:eastAsia="Times New Roman" w:hAnsi="Open Sans" w:cs="Open Sans"/>
          <w:b/>
          <w:bCs/>
          <w:color w:val="000000"/>
        </w:rPr>
        <w:t>5.6.4 Publicity Rep</w:t>
      </w:r>
    </w:p>
    <w:p w14:paraId="3D274059" w14:textId="77777777" w:rsidR="005A0426" w:rsidRPr="00574985" w:rsidRDefault="005A0426" w:rsidP="005A0426">
      <w:pPr>
        <w:spacing w:line="240" w:lineRule="auto"/>
        <w:ind w:left="720"/>
        <w:textAlignment w:val="baseline"/>
        <w:rPr>
          <w:rFonts w:ascii="Open Sans" w:eastAsia="Times New Roman" w:hAnsi="Open Sans" w:cs="Open Sans"/>
          <w:b/>
          <w:bCs/>
          <w:color w:val="000000"/>
        </w:rPr>
      </w:pPr>
    </w:p>
    <w:p w14:paraId="25DC68AE" w14:textId="77777777" w:rsidR="005A0426" w:rsidRPr="00574985"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sidRPr="00574985">
        <w:rPr>
          <w:rFonts w:ascii="Open Sans" w:hAnsi="Open Sans" w:cs="Open Sans"/>
          <w:color w:val="000000"/>
          <w:sz w:val="21"/>
          <w:szCs w:val="21"/>
        </w:rPr>
        <w:t>Manage social media and generate Likes.</w:t>
      </w:r>
    </w:p>
    <w:p w14:paraId="13A8A698" w14:textId="77777777" w:rsidR="005A0426" w:rsidRPr="00574985"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sidRPr="00574985">
        <w:rPr>
          <w:rFonts w:ascii="Open Sans" w:hAnsi="Open Sans" w:cs="Open Sans"/>
          <w:color w:val="000000"/>
          <w:sz w:val="21"/>
          <w:szCs w:val="21"/>
        </w:rPr>
        <w:t>Publicise events </w:t>
      </w:r>
    </w:p>
    <w:p w14:paraId="480BBE5B" w14:textId="77777777" w:rsidR="005A0426" w:rsidRPr="00574985"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sidRPr="00574985">
        <w:rPr>
          <w:rFonts w:ascii="Open Sans" w:hAnsi="Open Sans" w:cs="Open Sans"/>
          <w:color w:val="000000"/>
          <w:sz w:val="21"/>
          <w:szCs w:val="21"/>
        </w:rPr>
        <w:t>Delegate publicity tasks to Year reps - organise year reps to advertise event </w:t>
      </w:r>
    </w:p>
    <w:p w14:paraId="05927830" w14:textId="77777777" w:rsidR="005A0426" w:rsidRPr="00574985"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sidRPr="00574985">
        <w:rPr>
          <w:rFonts w:ascii="Open Sans" w:hAnsi="Open Sans" w:cs="Open Sans"/>
          <w:color w:val="000000"/>
          <w:sz w:val="21"/>
          <w:szCs w:val="21"/>
        </w:rPr>
        <w:t xml:space="preserve">Alert President/Vice-president of messages to the </w:t>
      </w:r>
      <w:r>
        <w:rPr>
          <w:rFonts w:ascii="Open Sans" w:hAnsi="Open Sans" w:cs="Open Sans"/>
          <w:color w:val="000000"/>
          <w:sz w:val="21"/>
          <w:szCs w:val="21"/>
        </w:rPr>
        <w:t xml:space="preserve">Instagram </w:t>
      </w:r>
      <w:r w:rsidRPr="00574985">
        <w:rPr>
          <w:rFonts w:ascii="Open Sans" w:hAnsi="Open Sans" w:cs="Open Sans"/>
          <w:color w:val="000000"/>
          <w:sz w:val="21"/>
          <w:szCs w:val="21"/>
        </w:rPr>
        <w:t>account</w:t>
      </w:r>
    </w:p>
    <w:bookmarkEnd w:id="0"/>
    <w:p w14:paraId="5F1975B8" w14:textId="77777777" w:rsidR="005A0426" w:rsidRPr="00574985" w:rsidRDefault="005A0426" w:rsidP="005A0426">
      <w:pPr>
        <w:spacing w:after="160"/>
        <w:rPr>
          <w:rFonts w:ascii="Open Sans" w:eastAsia="Open Sans" w:hAnsi="Open Sans" w:cs="Open Sans"/>
          <w:b/>
          <w:bCs/>
          <w:color w:val="FF0000"/>
        </w:rPr>
      </w:pPr>
    </w:p>
    <w:p w14:paraId="6EC5FB18" w14:textId="77777777" w:rsidR="005A0426" w:rsidRDefault="005A0426" w:rsidP="005A0426">
      <w:pPr>
        <w:spacing w:line="240" w:lineRule="auto"/>
        <w:ind w:left="720"/>
        <w:textAlignment w:val="baseline"/>
        <w:rPr>
          <w:rFonts w:ascii="Open Sans" w:eastAsia="Times New Roman" w:hAnsi="Open Sans" w:cs="Open Sans"/>
          <w:b/>
          <w:bCs/>
          <w:color w:val="000000"/>
        </w:rPr>
      </w:pPr>
      <w:r w:rsidRPr="00574985">
        <w:rPr>
          <w:rFonts w:ascii="Open Sans" w:eastAsia="Times New Roman" w:hAnsi="Open Sans" w:cs="Open Sans"/>
          <w:b/>
          <w:bCs/>
          <w:color w:val="000000"/>
        </w:rPr>
        <w:t>5.6.</w:t>
      </w:r>
      <w:r>
        <w:rPr>
          <w:rFonts w:ascii="Open Sans" w:eastAsia="Times New Roman" w:hAnsi="Open Sans" w:cs="Open Sans"/>
          <w:b/>
          <w:bCs/>
          <w:color w:val="000000"/>
        </w:rPr>
        <w:t>5</w:t>
      </w:r>
      <w:r w:rsidRPr="00574985">
        <w:rPr>
          <w:rFonts w:ascii="Open Sans" w:eastAsia="Times New Roman" w:hAnsi="Open Sans" w:cs="Open Sans"/>
          <w:b/>
          <w:bCs/>
          <w:color w:val="000000"/>
        </w:rPr>
        <w:t xml:space="preserve"> </w:t>
      </w:r>
      <w:r>
        <w:rPr>
          <w:rFonts w:ascii="Open Sans" w:eastAsia="Times New Roman" w:hAnsi="Open Sans" w:cs="Open Sans"/>
          <w:b/>
          <w:bCs/>
          <w:color w:val="000000"/>
        </w:rPr>
        <w:t xml:space="preserve">Education Officer </w:t>
      </w:r>
    </w:p>
    <w:p w14:paraId="3C3EAD19" w14:textId="77777777" w:rsidR="005A0426" w:rsidRPr="00574985" w:rsidRDefault="005A0426" w:rsidP="005A0426">
      <w:pPr>
        <w:spacing w:line="240" w:lineRule="auto"/>
        <w:ind w:left="720"/>
        <w:textAlignment w:val="baseline"/>
        <w:rPr>
          <w:rFonts w:ascii="Open Sans" w:eastAsia="Times New Roman" w:hAnsi="Open Sans" w:cs="Open Sans"/>
          <w:b/>
          <w:bCs/>
          <w:color w:val="000000"/>
        </w:rPr>
      </w:pPr>
    </w:p>
    <w:p w14:paraId="4B8368C8" w14:textId="77777777" w:rsidR="005A0426" w:rsidRPr="00574985"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Pr>
          <w:rFonts w:ascii="Open Sans" w:hAnsi="Open Sans" w:cs="Open Sans"/>
          <w:color w:val="000000"/>
          <w:sz w:val="21"/>
          <w:szCs w:val="21"/>
        </w:rPr>
        <w:t>Responsible for contacting and liaising with speakers for educational events</w:t>
      </w:r>
    </w:p>
    <w:p w14:paraId="0B578C30" w14:textId="77777777" w:rsidR="005A0426"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Pr>
          <w:rFonts w:ascii="Open Sans" w:hAnsi="Open Sans" w:cs="Open Sans"/>
          <w:color w:val="000000"/>
          <w:sz w:val="21"/>
          <w:szCs w:val="21"/>
        </w:rPr>
        <w:t xml:space="preserve">Responsible for delivering and facilitating teaching events </w:t>
      </w:r>
    </w:p>
    <w:p w14:paraId="38A9C483" w14:textId="77777777" w:rsidR="005A0426" w:rsidRPr="008C71BB" w:rsidRDefault="005A0426" w:rsidP="005A0426">
      <w:pPr>
        <w:pStyle w:val="NormalWeb"/>
        <w:numPr>
          <w:ilvl w:val="0"/>
          <w:numId w:val="11"/>
        </w:numPr>
        <w:shd w:val="clear" w:color="auto" w:fill="FFFFFF"/>
        <w:spacing w:before="0" w:beforeAutospacing="0" w:after="0" w:afterAutospacing="0"/>
        <w:textAlignment w:val="baseline"/>
        <w:rPr>
          <w:rFonts w:ascii="Open Sans" w:hAnsi="Open Sans" w:cs="Open Sans"/>
          <w:color w:val="000000"/>
          <w:sz w:val="21"/>
          <w:szCs w:val="21"/>
        </w:rPr>
      </w:pPr>
      <w:r>
        <w:rPr>
          <w:rFonts w:ascii="Open Sans" w:hAnsi="Open Sans" w:cs="Open Sans"/>
          <w:color w:val="000000"/>
          <w:sz w:val="21"/>
          <w:szCs w:val="21"/>
        </w:rPr>
        <w:t xml:space="preserve">Managing smaller teams aimed at organising specialist talks. </w:t>
      </w:r>
    </w:p>
    <w:p w14:paraId="787FE2C8" w14:textId="77777777" w:rsidR="005A0426" w:rsidRDefault="005A0426" w:rsidP="005A0426">
      <w:pPr>
        <w:rPr>
          <w:rFonts w:ascii="Open Sans" w:eastAsia="Open Sans" w:hAnsi="Open Sans" w:cs="Open Sans"/>
          <w:sz w:val="20"/>
          <w:szCs w:val="20"/>
        </w:rPr>
      </w:pPr>
    </w:p>
    <w:p w14:paraId="3D699979"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73181AA" w14:textId="77777777" w:rsidR="00E456E8"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1480DE7" w14:textId="77777777" w:rsidR="00E456E8"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244A4B22" w14:textId="77777777" w:rsidR="00E456E8"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513126A0" w14:textId="77777777" w:rsidR="00E456E8"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5A3A8B5" w14:textId="77777777" w:rsidR="00E456E8" w:rsidRDefault="00000000">
      <w:pPr>
        <w:spacing w:before="240" w:after="160"/>
        <w:ind w:left="850"/>
        <w:rPr>
          <w:rFonts w:ascii="Open Sans" w:eastAsia="Open Sans" w:hAnsi="Open Sans" w:cs="Open Sans"/>
        </w:rPr>
      </w:pPr>
      <w:r>
        <w:rPr>
          <w:rFonts w:ascii="Open Sans" w:eastAsia="Open Sans" w:hAnsi="Open Sans" w:cs="Open Sans"/>
        </w:rPr>
        <w:lastRenderedPageBreak/>
        <w:t>6.4.1 For online elections, the nominations must be open for at least 7 working days, and the voting period must be at least 24 hours.</w:t>
      </w:r>
    </w:p>
    <w:p w14:paraId="528C06C3" w14:textId="77777777" w:rsidR="00E456E8"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60EC4CF7" w14:textId="77777777" w:rsidR="00E456E8"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64518FAC" w14:textId="77777777" w:rsidR="00E456E8" w:rsidRDefault="00E456E8">
      <w:pPr>
        <w:spacing w:before="240" w:after="160"/>
        <w:rPr>
          <w:rFonts w:ascii="Open Sans" w:eastAsia="Open Sans" w:hAnsi="Open Sans" w:cs="Open Sans"/>
        </w:rPr>
      </w:pPr>
    </w:p>
    <w:p w14:paraId="2801A190"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619FD040" w14:textId="77777777" w:rsidR="00E456E8"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B051744"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1D5A7AC0"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3323D292"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0051F513" w14:textId="77777777" w:rsidR="00E456E8"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633378B2"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8AA379B"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45240F99"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37735B4"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F53FB0D"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3D3188F" w14:textId="77777777" w:rsidR="00E456E8" w:rsidRDefault="00000000">
      <w:pPr>
        <w:spacing w:before="240" w:after="160"/>
        <w:ind w:left="850"/>
        <w:rPr>
          <w:rFonts w:ascii="Open Sans" w:eastAsia="Open Sans" w:hAnsi="Open Sans" w:cs="Open Sans"/>
        </w:rPr>
      </w:pPr>
      <w:r>
        <w:rPr>
          <w:rFonts w:ascii="Open Sans" w:eastAsia="Open Sans" w:hAnsi="Open Sans" w:cs="Open Sans"/>
        </w:rPr>
        <w:lastRenderedPageBreak/>
        <w:t>7.2.6 Once ratified as a true and accurate record of the meeting, the minutes of any decisions made at the meetings must be accessible via the Club/Society LUU webpage.</w:t>
      </w:r>
    </w:p>
    <w:p w14:paraId="446202EF" w14:textId="77777777" w:rsidR="00E456E8"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7F17749F" w14:textId="77777777" w:rsidR="00E456E8" w:rsidRDefault="00000000">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41E1E3E2"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1F03324"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6E69DFB"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18477EFA"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09DEF9AA" w14:textId="77777777" w:rsidR="00E456E8"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A1CB51D" w14:textId="77777777" w:rsidR="00E456E8"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A5D08E1" w14:textId="77777777" w:rsidR="00E456E8"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6E2A766E" w14:textId="77777777" w:rsidR="00E456E8" w:rsidRDefault="00000000">
      <w:pPr>
        <w:numPr>
          <w:ilvl w:val="0"/>
          <w:numId w:val="1"/>
        </w:numPr>
        <w:rPr>
          <w:rFonts w:ascii="Open Sans" w:eastAsia="Open Sans" w:hAnsi="Open Sans" w:cs="Open Sans"/>
        </w:rPr>
      </w:pPr>
      <w:r>
        <w:rPr>
          <w:rFonts w:ascii="Open Sans" w:eastAsia="Open Sans" w:hAnsi="Open Sans" w:cs="Open Sans"/>
        </w:rPr>
        <w:t>Elections</w:t>
      </w:r>
    </w:p>
    <w:p w14:paraId="6E0E39DE" w14:textId="77777777" w:rsidR="00E456E8"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32CEE6AC"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4674130D"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E0BA6E5"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00EA2D7"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C89F17D" w14:textId="77777777" w:rsidR="00E456E8"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3022B04"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53913CA" w14:textId="77777777" w:rsidR="00E456E8" w:rsidRDefault="00000000">
      <w:pPr>
        <w:spacing w:before="240" w:after="160"/>
        <w:ind w:left="850"/>
        <w:rPr>
          <w:rFonts w:ascii="Open Sans" w:eastAsia="Open Sans" w:hAnsi="Open Sans" w:cs="Open Sans"/>
        </w:rPr>
      </w:pPr>
      <w:r>
        <w:rPr>
          <w:rFonts w:ascii="Open Sans" w:eastAsia="Open Sans" w:hAnsi="Open Sans" w:cs="Open Sans"/>
        </w:rPr>
        <w:lastRenderedPageBreak/>
        <w:t>7.4.2 Notice of the EGM, together with its agenda, shall be posted on the Club/Society LUU webpage or a member-accessible web source within two working days of the meeting being called.</w:t>
      </w:r>
    </w:p>
    <w:p w14:paraId="29B91655"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3C9A8E93"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05C7320" w14:textId="77777777" w:rsidR="00E456E8"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5B93E4F" w14:textId="77777777" w:rsidR="00E456E8"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6E983291" w14:textId="77777777" w:rsidR="00E456E8" w:rsidRDefault="00E456E8">
      <w:pPr>
        <w:spacing w:before="240" w:after="160"/>
        <w:ind w:left="850"/>
        <w:rPr>
          <w:rFonts w:ascii="Open Sans" w:eastAsia="Open Sans" w:hAnsi="Open Sans" w:cs="Open Sans"/>
        </w:rPr>
      </w:pPr>
    </w:p>
    <w:p w14:paraId="5FD8C4A8" w14:textId="77777777" w:rsidR="00E456E8"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19FD5519" w14:textId="77777777" w:rsidR="00E456E8"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6B6616C" w14:textId="77777777" w:rsidR="00E456E8"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3DC42EB2" w14:textId="77777777" w:rsidR="00E456E8"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A4040ED" w14:textId="77777777" w:rsidR="00E456E8"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7E078AE7" w14:textId="77777777" w:rsidR="00E456E8"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268B2B6" w14:textId="77777777" w:rsidR="00E456E8"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w:t>
      </w:r>
      <w:r>
        <w:rPr>
          <w:rFonts w:ascii="Open Sans" w:eastAsia="Open Sans" w:hAnsi="Open Sans" w:cs="Open Sans"/>
        </w:rPr>
        <w:lastRenderedPageBreak/>
        <w:t>Meeting (EGM) to elect a new Committee member through a By-Election. The member removed from their office via a No Confidence vote is not eligible to stand in By-Elections during the academic year they were removed from office.</w:t>
      </w:r>
    </w:p>
    <w:p w14:paraId="059CAE16" w14:textId="77777777" w:rsidR="00E456E8" w:rsidRDefault="00E456E8">
      <w:pPr>
        <w:spacing w:before="240" w:after="160"/>
        <w:rPr>
          <w:rFonts w:ascii="Open Sans" w:eastAsia="Open Sans" w:hAnsi="Open Sans" w:cs="Open Sans"/>
        </w:rPr>
      </w:pPr>
    </w:p>
    <w:p w14:paraId="66CF3DC9"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78236E9" w14:textId="77777777" w:rsidR="00E456E8" w:rsidRDefault="00000000">
      <w:pPr>
        <w:spacing w:after="160"/>
        <w:rPr>
          <w:rFonts w:ascii="Open Sans" w:eastAsia="Open Sans" w:hAnsi="Open Sans" w:cs="Open Sans"/>
          <w:b/>
        </w:rPr>
      </w:pPr>
      <w:r>
        <w:rPr>
          <w:rFonts w:ascii="Open Sans" w:eastAsia="Open Sans" w:hAnsi="Open Sans" w:cs="Open Sans"/>
          <w:b/>
        </w:rPr>
        <w:t>9.1 Constitution</w:t>
      </w:r>
    </w:p>
    <w:p w14:paraId="19815440"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1189D94B" w14:textId="77777777" w:rsidR="00E456E8"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061D501"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7435817E"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3B5C1D3"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2ED989A7" w14:textId="77777777" w:rsidR="00E456E8"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6A82A8E0"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31959814"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2F81706"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12982044"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11A976F" w14:textId="77777777" w:rsidR="00E456E8" w:rsidRDefault="00000000">
      <w:pPr>
        <w:spacing w:before="240" w:after="160"/>
        <w:rPr>
          <w:rFonts w:ascii="Open Sans" w:eastAsia="Open Sans" w:hAnsi="Open Sans" w:cs="Open Sans"/>
          <w:b/>
        </w:rPr>
      </w:pPr>
      <w:r>
        <w:rPr>
          <w:rFonts w:ascii="Open Sans" w:eastAsia="Open Sans" w:hAnsi="Open Sans" w:cs="Open Sans"/>
          <w:b/>
        </w:rPr>
        <w:lastRenderedPageBreak/>
        <w:t>9.3 Administration and Finance</w:t>
      </w:r>
    </w:p>
    <w:p w14:paraId="24306926"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703E98F7"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2C7F247B"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24A759FA"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433396C0"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2D2B0FCE" w14:textId="77777777" w:rsidR="00E456E8" w:rsidRDefault="00000000">
      <w:pPr>
        <w:spacing w:before="240" w:after="160"/>
        <w:rPr>
          <w:rFonts w:ascii="Open Sans" w:eastAsia="Open Sans" w:hAnsi="Open Sans" w:cs="Open Sans"/>
          <w:b/>
        </w:rPr>
      </w:pPr>
      <w:r>
        <w:rPr>
          <w:rFonts w:ascii="Open Sans" w:eastAsia="Open Sans" w:hAnsi="Open Sans" w:cs="Open Sans"/>
          <w:b/>
        </w:rPr>
        <w:t>9.4 Cash Office</w:t>
      </w:r>
    </w:p>
    <w:p w14:paraId="680A1352"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6594278C"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7FBE223D"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C346C15"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42232716" w14:textId="77777777" w:rsidR="00E456E8"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99F5F71" w14:textId="77777777" w:rsidR="00E456E8" w:rsidRDefault="00E456E8">
      <w:pPr>
        <w:spacing w:before="240" w:after="160"/>
        <w:ind w:left="850"/>
        <w:rPr>
          <w:rFonts w:ascii="Open Sans" w:eastAsia="Open Sans" w:hAnsi="Open Sans" w:cs="Open Sans"/>
        </w:rPr>
      </w:pPr>
    </w:p>
    <w:p w14:paraId="521D53D5"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4A25EDCB" w14:textId="77777777" w:rsidR="00E456E8"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2C204F4D" w14:textId="77777777" w:rsidR="00E456E8"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6E8F0C8B" w14:textId="77777777" w:rsidR="00E456E8"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00E12CF5" w14:textId="77777777" w:rsidR="00E456E8" w:rsidRDefault="00000000">
      <w:pPr>
        <w:spacing w:before="240" w:after="240"/>
        <w:rPr>
          <w:rFonts w:ascii="Open Sans" w:eastAsia="Open Sans" w:hAnsi="Open Sans" w:cs="Open Sans"/>
        </w:rPr>
      </w:pPr>
      <w:r>
        <w:rPr>
          <w:rFonts w:ascii="Open Sans" w:eastAsia="Open Sans" w:hAnsi="Open Sans" w:cs="Open Sans"/>
        </w:rPr>
        <w:lastRenderedPageBreak/>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59865B3D" w14:textId="77777777" w:rsidR="00E456E8" w:rsidRDefault="00E456E8">
      <w:pPr>
        <w:spacing w:before="240"/>
        <w:rPr>
          <w:rFonts w:ascii="Open Sans" w:eastAsia="Open Sans" w:hAnsi="Open Sans" w:cs="Open Sans"/>
        </w:rPr>
      </w:pPr>
    </w:p>
    <w:p w14:paraId="126721C2"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986D251" w14:textId="77777777" w:rsidR="00E456E8"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643F21CC" w14:textId="77777777" w:rsidR="00E456E8"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65008E09" w14:textId="77777777" w:rsidR="00E456E8"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155E3EE" w14:textId="77777777" w:rsidR="00E456E8"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37161A8C" w14:textId="77777777" w:rsidR="00E456E8"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60534B7" w14:textId="77777777" w:rsidR="00E456E8"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70C431BC" w14:textId="77777777" w:rsidR="00E456E8"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1B4F0A9" w14:textId="77777777" w:rsidR="00E456E8"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05814483" w14:textId="77777777" w:rsidR="00E456E8"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B2E0325" w14:textId="77777777" w:rsidR="00E456E8"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w:t>
      </w:r>
      <w:r>
        <w:rPr>
          <w:rFonts w:ascii="Open Sans" w:eastAsia="Open Sans" w:hAnsi="Open Sans" w:cs="Open Sans"/>
        </w:rPr>
        <w:lastRenderedPageBreak/>
        <w:t xml:space="preserve">investigator recommends this. As with all suspensions, this action must be taken with the agreement of the Activities Manager, or their nominee. </w:t>
      </w:r>
    </w:p>
    <w:p w14:paraId="3F3B8D11" w14:textId="77777777" w:rsidR="00E456E8"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A9F8ADB" w14:textId="77777777" w:rsidR="00E456E8"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059EF0EB" w14:textId="77777777" w:rsidR="00E456E8"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D8D166D" w14:textId="77777777" w:rsidR="00E456E8"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68A23022" w14:textId="77777777" w:rsidR="00E456E8"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11D6EB4" w14:textId="77777777" w:rsidR="00E456E8"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512CCDE0" w14:textId="77777777" w:rsidR="00E456E8"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3EE2E616" w14:textId="77777777" w:rsidR="00E456E8"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21A1C06C" w14:textId="77777777" w:rsidR="00E456E8"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555FAE53" w14:textId="77777777" w:rsidR="00E456E8"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2AF7DBE" w14:textId="77777777" w:rsidR="00E456E8"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3177C8D4" w14:textId="77777777" w:rsidR="00E456E8"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5B602895" w14:textId="77777777" w:rsidR="00E456E8"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301C57B" w14:textId="77777777" w:rsidR="00E456E8"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601C1FF" w14:textId="77777777" w:rsidR="00E456E8" w:rsidRDefault="00E456E8">
      <w:pPr>
        <w:spacing w:before="240"/>
        <w:rPr>
          <w:rFonts w:ascii="Open Sans" w:eastAsia="Open Sans" w:hAnsi="Open Sans" w:cs="Open Sans"/>
        </w:rPr>
      </w:pPr>
    </w:p>
    <w:p w14:paraId="4C7C23F6" w14:textId="77777777" w:rsidR="00E456E8"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517C636A" w14:textId="77777777" w:rsidR="00E456E8" w:rsidRDefault="00000000">
      <w:pPr>
        <w:spacing w:after="120"/>
        <w:rPr>
          <w:rFonts w:ascii="Open Sans" w:eastAsia="Open Sans" w:hAnsi="Open Sans" w:cs="Open Sans"/>
        </w:rPr>
      </w:pPr>
      <w:r>
        <w:rPr>
          <w:rFonts w:ascii="Open Sans" w:eastAsia="Open Sans" w:hAnsi="Open Sans" w:cs="Open Sans"/>
        </w:rPr>
        <w:lastRenderedPageBreak/>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2BFECB8D" w14:textId="77777777" w:rsidR="00E456E8"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68D3A53B" w14:textId="77777777" w:rsidR="00E456E8"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A76AD71" w14:textId="77777777" w:rsidR="00E456E8"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55E875D5" w14:textId="77777777" w:rsidR="00E456E8"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51FD458B" w14:textId="77777777" w:rsidR="00E456E8"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7C61C52D" w14:textId="77777777" w:rsidR="00E456E8"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DD64DD3" w14:textId="77777777" w:rsidR="00E456E8"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317488DF" w14:textId="77777777" w:rsidR="00E456E8"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5EB39818" w14:textId="77777777" w:rsidR="00E456E8"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ADEBCB1" w14:textId="77777777" w:rsidR="00E456E8"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3DF9A253" w14:textId="77777777" w:rsidR="00E456E8"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2CD523B1" w14:textId="77777777" w:rsidR="00E456E8" w:rsidRDefault="00E456E8">
      <w:pPr>
        <w:spacing w:before="240" w:after="160"/>
        <w:rPr>
          <w:rFonts w:ascii="Open Sans" w:eastAsia="Open Sans" w:hAnsi="Open Sans" w:cs="Open Sans"/>
          <w:color w:val="FF0000"/>
        </w:rPr>
      </w:pPr>
    </w:p>
    <w:p w14:paraId="07C71977" w14:textId="77777777" w:rsidR="00E456E8" w:rsidRDefault="00E456E8">
      <w:pPr>
        <w:spacing w:before="240" w:after="160"/>
        <w:rPr>
          <w:rFonts w:ascii="Open Sans" w:eastAsia="Open Sans" w:hAnsi="Open Sans" w:cs="Open Sans"/>
          <w:b/>
          <w:u w:val="single"/>
        </w:rPr>
      </w:pPr>
    </w:p>
    <w:p w14:paraId="7C28ADBD" w14:textId="77777777" w:rsidR="00E456E8" w:rsidRDefault="00E456E8">
      <w:pPr>
        <w:spacing w:before="240" w:after="160"/>
        <w:rPr>
          <w:rFonts w:ascii="Open Sans" w:eastAsia="Open Sans" w:hAnsi="Open Sans" w:cs="Open Sans"/>
          <w:color w:val="FF0000"/>
        </w:rPr>
      </w:pPr>
    </w:p>
    <w:sectPr w:rsidR="00E456E8">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B4D2E" w14:textId="77777777" w:rsidR="006D64CC" w:rsidRDefault="006D64CC">
      <w:pPr>
        <w:spacing w:line="240" w:lineRule="auto"/>
      </w:pPr>
      <w:r>
        <w:separator/>
      </w:r>
    </w:p>
  </w:endnote>
  <w:endnote w:type="continuationSeparator" w:id="0">
    <w:p w14:paraId="7FA187D0" w14:textId="77777777" w:rsidR="006D64CC" w:rsidRDefault="006D64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242B92F-108A-4241-A36E-FA36F23CE3B9}"/>
    <w:embedBold r:id="rId2" w:fontKey="{5330D39B-5236-9446-BA2F-BC858BB4AAED}"/>
  </w:font>
  <w:font w:name="Symbol">
    <w:panose1 w:val="05050102010706020507"/>
    <w:charset w:val="02"/>
    <w:family w:val="decorative"/>
    <w:pitch w:val="variable"/>
    <w:sig w:usb0="00000000" w:usb1="10000000" w:usb2="00000000" w:usb3="00000000" w:csb0="80000000" w:csb1="00000000"/>
    <w:embedRegular r:id="rId3" w:fontKey="{1D661965-117B-0E49-A0D0-AA304C8EF71D}"/>
  </w:font>
  <w:font w:name="Courier New">
    <w:panose1 w:val="02070309020205020404"/>
    <w:charset w:val="00"/>
    <w:family w:val="modern"/>
    <w:pitch w:val="fixed"/>
    <w:sig w:usb0="E0002AFF" w:usb1="C0007843" w:usb2="00000009" w:usb3="00000000" w:csb0="000001FF" w:csb1="00000000"/>
    <w:embedRegular r:id="rId4" w:fontKey="{28881CF1-F2FE-C446-A18D-5DF106E94437}"/>
  </w:font>
  <w:font w:name="Wingdings">
    <w:panose1 w:val="05000000000000000000"/>
    <w:charset w:val="4D"/>
    <w:family w:val="decorative"/>
    <w:pitch w:val="variable"/>
    <w:sig w:usb0="00000003" w:usb1="00000000" w:usb2="00000000" w:usb3="00000000" w:csb0="80000001" w:csb1="00000000"/>
    <w:embedRegular r:id="rId5" w:fontKey="{8FF90984-B763-ED47-B698-E538920B91FC}"/>
  </w:font>
  <w:font w:name="Arial">
    <w:panose1 w:val="020B0604020202020204"/>
    <w:charset w:val="00"/>
    <w:family w:val="swiss"/>
    <w:pitch w:val="variable"/>
    <w:sig w:usb0="E0002AFF" w:usb1="C0007843" w:usb2="00000009" w:usb3="00000000" w:csb0="000001FF" w:csb1="00000000"/>
    <w:embedRegular r:id="rId6" w:fontKey="{994824FB-B9F9-6940-99E8-521163FCAFA2}"/>
    <w:embedItalic r:id="rId7" w:fontKey="{E1B6EF7B-5801-3247-B5AA-7F47AC82A8A3}"/>
  </w:font>
  <w:font w:name="Open Sans">
    <w:panose1 w:val="020B0606030504020204"/>
    <w:charset w:val="00"/>
    <w:family w:val="swiss"/>
    <w:pitch w:val="variable"/>
    <w:sig w:usb0="E00002EF" w:usb1="4000205B" w:usb2="00000028" w:usb3="00000000" w:csb0="0000019F" w:csb1="00000000"/>
    <w:embedRegular r:id="rId8" w:fontKey="{DF031CFE-55D4-AD45-A6EB-DDDF06F7BE64}"/>
    <w:embedBold r:id="rId9" w:fontKey="{FC0A6ADF-537A-C042-9CE9-EF15CE384581}"/>
    <w:embedItalic r:id="rId10" w:fontKey="{494B27E7-CE1E-FA4A-844C-A3DEDE955D5C}"/>
  </w:font>
  <w:font w:name="Arial Unicode MS">
    <w:panose1 w:val="020B0604020202020204"/>
    <w:charset w:val="80"/>
    <w:family w:val="swiss"/>
    <w:pitch w:val="variable"/>
    <w:sig w:usb0="F7FFAFFF" w:usb1="E9DFFFFF" w:usb2="0000003F" w:usb3="00000000" w:csb0="003F01FF" w:csb1="00000000"/>
    <w:embedRegular r:id="rId11" w:subsetted="1" w:fontKey="{3A99D490-6E67-4A4C-B23E-B1697536ACBE}"/>
  </w:font>
  <w:font w:name="Calibri">
    <w:panose1 w:val="020F0502020204030204"/>
    <w:charset w:val="00"/>
    <w:family w:val="swiss"/>
    <w:pitch w:val="variable"/>
    <w:sig w:usb0="E0002AFF" w:usb1="C000247B" w:usb2="00000009" w:usb3="00000000" w:csb0="000001FF" w:csb1="00000000"/>
    <w:embedRegular r:id="rId12" w:fontKey="{A7EACB69-3EA9-1443-8020-48D0AFB4C8F3}"/>
  </w:font>
  <w:font w:name="Cambria">
    <w:panose1 w:val="02040503050406030204"/>
    <w:charset w:val="00"/>
    <w:family w:val="roman"/>
    <w:notTrueType/>
    <w:pitch w:val="variable"/>
    <w:sig w:usb0="E00002FF" w:usb1="400004FF" w:usb2="00000000" w:usb3="00000000" w:csb0="0000019F" w:csb1="00000000"/>
    <w:embedRegular r:id="rId13" w:fontKey="{80911838-08D2-404C-9D8A-28E5106A2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33064" w14:textId="77777777" w:rsidR="00E456E8"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A0426">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22155" w14:textId="77777777" w:rsidR="006D64CC" w:rsidRDefault="006D64CC">
      <w:pPr>
        <w:spacing w:line="240" w:lineRule="auto"/>
      </w:pPr>
      <w:r>
        <w:separator/>
      </w:r>
    </w:p>
  </w:footnote>
  <w:footnote w:type="continuationSeparator" w:id="0">
    <w:p w14:paraId="3B826C2A" w14:textId="77777777" w:rsidR="006D64CC" w:rsidRDefault="006D64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F327D"/>
    <w:multiLevelType w:val="multilevel"/>
    <w:tmpl w:val="68202F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073B71"/>
    <w:multiLevelType w:val="multilevel"/>
    <w:tmpl w:val="2C807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516302"/>
    <w:multiLevelType w:val="multilevel"/>
    <w:tmpl w:val="2D0C6E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741981"/>
    <w:multiLevelType w:val="multilevel"/>
    <w:tmpl w:val="3B1045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34D33A5"/>
    <w:multiLevelType w:val="multilevel"/>
    <w:tmpl w:val="0594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137541"/>
    <w:multiLevelType w:val="multilevel"/>
    <w:tmpl w:val="1FDA7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EF72C2"/>
    <w:multiLevelType w:val="multilevel"/>
    <w:tmpl w:val="947A812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4213175B"/>
    <w:multiLevelType w:val="multilevel"/>
    <w:tmpl w:val="51B04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F86EFB"/>
    <w:multiLevelType w:val="multilevel"/>
    <w:tmpl w:val="B0C6307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73486080"/>
    <w:multiLevelType w:val="multilevel"/>
    <w:tmpl w:val="CEC282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BC05743"/>
    <w:multiLevelType w:val="hybridMultilevel"/>
    <w:tmpl w:val="E99457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num w:numId="1" w16cid:durableId="180315359">
    <w:abstractNumId w:val="0"/>
  </w:num>
  <w:num w:numId="2" w16cid:durableId="1190022186">
    <w:abstractNumId w:val="4"/>
  </w:num>
  <w:num w:numId="3" w16cid:durableId="2078820058">
    <w:abstractNumId w:val="3"/>
  </w:num>
  <w:num w:numId="4" w16cid:durableId="1132753938">
    <w:abstractNumId w:val="9"/>
  </w:num>
  <w:num w:numId="5" w16cid:durableId="1380743086">
    <w:abstractNumId w:val="6"/>
  </w:num>
  <w:num w:numId="6" w16cid:durableId="1206023046">
    <w:abstractNumId w:val="7"/>
  </w:num>
  <w:num w:numId="7" w16cid:durableId="856844875">
    <w:abstractNumId w:val="5"/>
  </w:num>
  <w:num w:numId="8" w16cid:durableId="490144299">
    <w:abstractNumId w:val="1"/>
  </w:num>
  <w:num w:numId="9" w16cid:durableId="804662298">
    <w:abstractNumId w:val="2"/>
  </w:num>
  <w:num w:numId="10" w16cid:durableId="462120086">
    <w:abstractNumId w:val="10"/>
  </w:num>
  <w:num w:numId="11" w16cid:durableId="10898908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6E8"/>
    <w:rsid w:val="00333FB2"/>
    <w:rsid w:val="005A0426"/>
    <w:rsid w:val="006D64CC"/>
    <w:rsid w:val="00E456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80B7A7F"/>
  <w15:docId w15:val="{FF0A909C-1D50-9C49-B41B-E83B2E810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5A04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.~WRD0000</Template>
  <TotalTime>1</TotalTime>
  <Pages>14</Pages>
  <Words>3991</Words>
  <Characters>22754</Characters>
  <Application>Microsoft Office Word</Application>
  <DocSecurity>0</DocSecurity>
  <Lines>189</Lines>
  <Paragraphs>53</Paragraphs>
  <ScaleCrop>false</ScaleCrop>
  <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Louie Garnett [um20lg]</cp:lastModifiedBy>
  <cp:revision>2</cp:revision>
  <dcterms:created xsi:type="dcterms:W3CDTF">2025-07-29T07:39:00Z</dcterms:created>
  <dcterms:modified xsi:type="dcterms:W3CDTF">2025-07-29T07:39:00Z</dcterms:modified>
</cp:coreProperties>
</file>