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03837" w14:textId="77777777" w:rsidR="000E0242" w:rsidRPr="00F5171E" w:rsidRDefault="000E0242" w:rsidP="000E0242">
      <w:pPr>
        <w:spacing w:before="240" w:after="160"/>
        <w:rPr>
          <w:rFonts w:ascii="Open Sans" w:eastAsia="Open Sans" w:hAnsi="Open Sans" w:cs="Open Sans"/>
          <w:b/>
          <w:bCs/>
          <w:i/>
          <w:color w:val="000000" w:themeColor="text1"/>
          <w:sz w:val="26"/>
          <w:szCs w:val="26"/>
        </w:rPr>
      </w:pPr>
      <w:r w:rsidRPr="00F5171E">
        <w:rPr>
          <w:rFonts w:ascii="Open Sans" w:eastAsia="Open Sans" w:hAnsi="Open Sans" w:cs="Open Sans"/>
          <w:b/>
          <w:bCs/>
          <w:color w:val="000000" w:themeColor="text1"/>
          <w:sz w:val="28"/>
          <w:szCs w:val="28"/>
        </w:rPr>
        <w:t>LUU Leeds Medics &amp; Dentists Padel Society</w:t>
      </w:r>
    </w:p>
    <w:p w14:paraId="728A8010" w14:textId="77777777" w:rsidR="007F06F3"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65FCFF3"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64B96F2C" w14:textId="77777777" w:rsidR="007F06F3"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38EAD948" w14:textId="77777777" w:rsidR="007F06F3"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249E6105" w14:textId="77777777" w:rsidR="007F06F3"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AFCC9B1"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7ED27313" w14:textId="34CB17F7" w:rsidR="007F06F3"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0E0242" w:rsidRPr="00F5171E">
        <w:rPr>
          <w:rFonts w:ascii="Open Sans" w:eastAsia="Open Sans" w:hAnsi="Open Sans" w:cs="Open Sans"/>
          <w:b/>
          <w:color w:val="000000" w:themeColor="text1"/>
        </w:rPr>
        <w:t>Leeds Medics and Dentists Padel Society</w:t>
      </w:r>
      <w:r w:rsidR="000E0242">
        <w:rPr>
          <w:rFonts w:ascii="Open Sans" w:eastAsia="Open Sans" w:hAnsi="Open Sans" w:cs="Open Sans"/>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6A958FC5" w14:textId="30E69855" w:rsidR="007F06F3" w:rsidRDefault="00000000">
      <w:pPr>
        <w:spacing w:before="240" w:after="160"/>
        <w:rPr>
          <w:rFonts w:ascii="Open Sans" w:eastAsia="Open Sans" w:hAnsi="Open Sans" w:cs="Open Sans"/>
        </w:rPr>
      </w:pPr>
      <w:r>
        <w:rPr>
          <w:rFonts w:ascii="Open Sans" w:eastAsia="Open Sans" w:hAnsi="Open Sans" w:cs="Open Sans"/>
        </w:rPr>
        <w:t>1.2 The purpose of the Club/Society is:</w:t>
      </w:r>
    </w:p>
    <w:p w14:paraId="487397BE" w14:textId="6748D02E" w:rsidR="000E0242" w:rsidRPr="000E0242" w:rsidRDefault="000E0242">
      <w:pPr>
        <w:spacing w:before="240" w:after="160"/>
        <w:rPr>
          <w:rFonts w:ascii="Open Sans" w:eastAsia="Open Sans" w:hAnsi="Open Sans" w:cs="Open Sans"/>
          <w:i/>
          <w:color w:val="000000" w:themeColor="text1"/>
        </w:rPr>
      </w:pPr>
      <w:r w:rsidRPr="00F5171E">
        <w:rPr>
          <w:rFonts w:ascii="Open Sans" w:eastAsia="Open Sans" w:hAnsi="Open Sans" w:cs="Open Sans"/>
          <w:color w:val="000000" w:themeColor="text1"/>
        </w:rPr>
        <w:t>1.2.1 Opening up padel to medicine and dentistry students whilst simultaneously creating a positive impact on the physical and mental wellbeing of students. We will strive to create a friendly and welcoming space to meet other students on the course across a range of year groups.</w:t>
      </w:r>
    </w:p>
    <w:p w14:paraId="06B959C1" w14:textId="49D310AA" w:rsidR="007F06F3" w:rsidRPr="000E0242" w:rsidRDefault="00000000">
      <w:pPr>
        <w:spacing w:before="240" w:after="160"/>
        <w:rPr>
          <w:rFonts w:ascii="Open Sans" w:eastAsia="Open Sans" w:hAnsi="Open Sans" w:cs="Open Sans"/>
          <w:b/>
          <w:color w:val="000000" w:themeColor="text1"/>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0E0242" w:rsidRPr="000E0242">
        <w:rPr>
          <w:rFonts w:ascii="Open Sans" w:eastAsia="Open Sans" w:hAnsi="Open Sans" w:cs="Open Sans"/>
          <w:b/>
          <w:color w:val="000000" w:themeColor="text1"/>
        </w:rPr>
        <w:t>Slazenger Padel Club Leeds</w:t>
      </w:r>
    </w:p>
    <w:p w14:paraId="0FB4E4C8" w14:textId="65E5D0E5" w:rsidR="007F06F3"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0E0242" w:rsidRPr="000E0242">
        <w:rPr>
          <w:rFonts w:ascii="Open Sans" w:eastAsia="Open Sans" w:hAnsi="Open Sans" w:cs="Open Sans"/>
          <w:b/>
          <w:color w:val="000000" w:themeColor="text1"/>
        </w:rPr>
        <w:t>NA</w:t>
      </w:r>
    </w:p>
    <w:p w14:paraId="29B991D1" w14:textId="77777777" w:rsidR="007F06F3" w:rsidRDefault="007F06F3">
      <w:pPr>
        <w:spacing w:before="240"/>
        <w:rPr>
          <w:rFonts w:ascii="Open Sans" w:eastAsia="Open Sans" w:hAnsi="Open Sans" w:cs="Open Sans"/>
          <w:b/>
          <w:u w:val="single"/>
        </w:rPr>
      </w:pPr>
    </w:p>
    <w:p w14:paraId="4F1BCB80"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785ADFC3" w14:textId="77777777" w:rsidR="007F06F3"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1473C1E" w14:textId="77777777" w:rsidR="007F06F3"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7F06F3" w14:paraId="3A25980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A238A" w14:textId="77777777" w:rsidR="007F06F3"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923A67" w14:textId="77777777" w:rsidR="007F06F3"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D75005" w14:textId="77777777" w:rsidR="007F06F3" w:rsidRDefault="00000000">
            <w:pPr>
              <w:spacing w:line="240" w:lineRule="auto"/>
              <w:rPr>
                <w:rFonts w:ascii="Open Sans" w:eastAsia="Open Sans" w:hAnsi="Open Sans" w:cs="Open Sans"/>
                <w:b/>
              </w:rPr>
            </w:pPr>
            <w:r>
              <w:rPr>
                <w:rFonts w:ascii="Open Sans" w:eastAsia="Open Sans" w:hAnsi="Open Sans" w:cs="Open Sans"/>
                <w:b/>
              </w:rPr>
              <w:t>Rights</w:t>
            </w:r>
          </w:p>
        </w:tc>
      </w:tr>
      <w:tr w:rsidR="007F06F3" w14:paraId="3D177AE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6E218" w14:textId="77777777" w:rsidR="007F06F3"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D5C9579" w14:textId="77777777" w:rsidR="007F06F3"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3DF2C3C" w14:textId="77777777" w:rsidR="007F06F3"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3B0B536" w14:textId="77777777" w:rsidR="007F06F3"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5D24DA64" w14:textId="77777777" w:rsidR="007F06F3"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69DB1F3E" w14:textId="77777777" w:rsidR="007F06F3"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164A8377" w14:textId="77777777" w:rsidR="007F06F3"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3A21BF6" w14:textId="77777777" w:rsidR="007F06F3"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7F06F3" w14:paraId="32DC25A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D26474" w14:textId="77777777" w:rsidR="007F06F3"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A6497FF" w14:textId="77777777" w:rsidR="007F06F3" w:rsidRDefault="00000000">
            <w:pPr>
              <w:rPr>
                <w:rFonts w:ascii="Open Sans" w:eastAsia="Open Sans" w:hAnsi="Open Sans" w:cs="Open Sans"/>
              </w:rPr>
            </w:pPr>
            <w:r>
              <w:rPr>
                <w:rFonts w:ascii="Open Sans" w:eastAsia="Open Sans" w:hAnsi="Open Sans" w:cs="Open Sans"/>
              </w:rPr>
              <w:t xml:space="preserve">Ex-Officio membership. </w:t>
            </w:r>
          </w:p>
          <w:p w14:paraId="1027F405" w14:textId="77777777" w:rsidR="007F06F3"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7C92A3F" w14:textId="77777777" w:rsidR="007F06F3"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B66A933" w14:textId="77777777" w:rsidR="007F06F3"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C75DC1A" w14:textId="77777777" w:rsidR="007F06F3"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0898B5D" w14:textId="77777777" w:rsidR="007F06F3"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7B45848" w14:textId="77777777" w:rsidR="007F06F3"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CABB8C5" w14:textId="77777777" w:rsidR="007F06F3"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7F06F3" w14:paraId="59999A0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9D211A" w14:textId="77777777" w:rsidR="007F06F3"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10BCD72" w14:textId="77777777" w:rsidR="007F06F3"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CD55093" w14:textId="77777777" w:rsidR="007F06F3"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E810026" w14:textId="77777777" w:rsidR="007F06F3"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5EFAF76" w14:textId="77777777" w:rsidR="007F06F3"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472B0CDF" w14:textId="77777777" w:rsidR="007F06F3" w:rsidRDefault="007F06F3">
            <w:pPr>
              <w:ind w:left="720"/>
              <w:rPr>
                <w:rFonts w:ascii="Open Sans" w:eastAsia="Open Sans" w:hAnsi="Open Sans" w:cs="Open Sans"/>
              </w:rPr>
            </w:pPr>
          </w:p>
        </w:tc>
      </w:tr>
    </w:tbl>
    <w:p w14:paraId="74B708A2" w14:textId="77777777" w:rsidR="007F06F3" w:rsidRDefault="007F06F3">
      <w:pPr>
        <w:spacing w:before="240"/>
        <w:rPr>
          <w:rFonts w:ascii="Open Sans" w:eastAsia="Open Sans" w:hAnsi="Open Sans" w:cs="Open Sans"/>
          <w:b/>
          <w:u w:val="single"/>
        </w:rPr>
      </w:pPr>
    </w:p>
    <w:p w14:paraId="2CD325FD"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B652D68" w14:textId="77777777" w:rsidR="007F06F3"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338BC819" w14:textId="77777777" w:rsidR="007F06F3"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14882E58" w14:textId="77777777" w:rsidR="007F06F3"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7668F7B" w14:textId="77777777" w:rsidR="007F06F3"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49B2D49" w14:textId="77777777" w:rsidR="007F06F3"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0252DED"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D5F9FDB" w14:textId="77777777" w:rsidR="007F06F3"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8848EB1" w14:textId="77777777" w:rsidR="007F06F3"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7062F8FC"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1FF6CFD6"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5A901AFC"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65681202" w14:textId="77777777" w:rsidR="007F06F3"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487B61C"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56232C7"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6342D7A1"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6572571"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28440D62" w14:textId="77777777" w:rsidR="007F06F3"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5C23E52" w14:textId="77777777" w:rsidR="007F06F3"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7DDA1D7" w14:textId="77777777" w:rsidR="007F06F3"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C96649D" w14:textId="77777777" w:rsidR="007F06F3" w:rsidRDefault="00000000">
      <w:pPr>
        <w:ind w:left="720"/>
        <w:rPr>
          <w:rFonts w:ascii="Open Sans" w:eastAsia="Open Sans" w:hAnsi="Open Sans" w:cs="Open Sans"/>
          <w:b/>
        </w:rPr>
      </w:pPr>
      <w:r>
        <w:rPr>
          <w:rFonts w:ascii="Open Sans" w:eastAsia="Open Sans" w:hAnsi="Open Sans" w:cs="Open Sans"/>
          <w:b/>
        </w:rPr>
        <w:t>4.4.1 President/Captain/Chair:</w:t>
      </w:r>
    </w:p>
    <w:p w14:paraId="209E94A8" w14:textId="77777777" w:rsidR="007F06F3"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EB9BEA7" w14:textId="77777777" w:rsidR="007F06F3"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36D413C4" w14:textId="77777777" w:rsidR="007F06F3"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1070CDD" w14:textId="77777777" w:rsidR="007F06F3"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68538C7" w14:textId="77777777" w:rsidR="007F06F3"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FDFF081" w14:textId="77777777" w:rsidR="007F06F3" w:rsidRDefault="007F06F3">
      <w:pPr>
        <w:ind w:left="2160"/>
        <w:rPr>
          <w:rFonts w:ascii="Open Sans" w:eastAsia="Open Sans" w:hAnsi="Open Sans" w:cs="Open Sans"/>
        </w:rPr>
      </w:pPr>
    </w:p>
    <w:p w14:paraId="0D1A4B69" w14:textId="77777777" w:rsidR="007F06F3" w:rsidRDefault="00000000">
      <w:pPr>
        <w:ind w:left="860"/>
        <w:rPr>
          <w:rFonts w:ascii="Open Sans" w:eastAsia="Open Sans" w:hAnsi="Open Sans" w:cs="Open Sans"/>
          <w:b/>
        </w:rPr>
      </w:pPr>
      <w:r>
        <w:rPr>
          <w:rFonts w:ascii="Open Sans" w:eastAsia="Open Sans" w:hAnsi="Open Sans" w:cs="Open Sans"/>
          <w:b/>
        </w:rPr>
        <w:t>4.4.2 Secretary:</w:t>
      </w:r>
    </w:p>
    <w:p w14:paraId="44CBC267"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7EDB94A"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5EA3DD9"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1653923D"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F1DF0EC"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5AB06181"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3B996E8D" w14:textId="77777777" w:rsidR="007F06F3" w:rsidRDefault="00000000">
      <w:pPr>
        <w:ind w:left="860"/>
        <w:rPr>
          <w:rFonts w:ascii="Open Sans" w:eastAsia="Open Sans" w:hAnsi="Open Sans" w:cs="Open Sans"/>
          <w:b/>
        </w:rPr>
      </w:pPr>
      <w:r>
        <w:rPr>
          <w:rFonts w:ascii="Open Sans" w:eastAsia="Open Sans" w:hAnsi="Open Sans" w:cs="Open Sans"/>
          <w:b/>
        </w:rPr>
        <w:t>4.4.3 Treasurer:</w:t>
      </w:r>
    </w:p>
    <w:p w14:paraId="0832E527"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238DB90D"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0F00DDD3"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F4AA0AD"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D02C917" w14:textId="77777777" w:rsidR="007F06F3"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EE952B1" w14:textId="77777777" w:rsidR="007F06F3"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8163A3F" w14:textId="77777777" w:rsidR="007F06F3"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37C57CF2" w14:textId="77777777" w:rsidR="007F06F3"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E5725A2" w14:textId="77777777" w:rsidR="007F06F3"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604B89E5" w14:textId="77777777" w:rsidR="007F06F3"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4CF6126C" w14:textId="77777777" w:rsidR="007F06F3"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72D9938" w14:textId="77777777" w:rsidR="007F06F3"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066F7F53" w14:textId="77777777" w:rsidR="000E0242" w:rsidRPr="00F5171E" w:rsidRDefault="000E0242" w:rsidP="000E0242">
      <w:pPr>
        <w:spacing w:before="240"/>
        <w:ind w:left="850"/>
        <w:rPr>
          <w:rFonts w:ascii="Open Sans" w:eastAsia="Open Sans" w:hAnsi="Open Sans" w:cs="Open Sans"/>
          <w:b/>
          <w:color w:val="000000" w:themeColor="text1"/>
        </w:rPr>
      </w:pPr>
      <w:r w:rsidRPr="00F5171E">
        <w:rPr>
          <w:rFonts w:ascii="Open Sans" w:eastAsia="Open Sans" w:hAnsi="Open Sans" w:cs="Open Sans"/>
          <w:b/>
          <w:color w:val="000000" w:themeColor="text1"/>
        </w:rPr>
        <w:t xml:space="preserve">5.6.1 Social Media Secretary </w:t>
      </w:r>
    </w:p>
    <w:p w14:paraId="7E744E1E" w14:textId="77777777" w:rsidR="000E0242" w:rsidRPr="00F5171E" w:rsidRDefault="000E0242" w:rsidP="000E0242">
      <w:pPr>
        <w:numPr>
          <w:ilvl w:val="0"/>
          <w:numId w:val="10"/>
        </w:numPr>
        <w:rPr>
          <w:rFonts w:ascii="Open Sans" w:eastAsia="Open Sans" w:hAnsi="Open Sans" w:cs="Open Sans"/>
          <w:color w:val="000000" w:themeColor="text1"/>
        </w:rPr>
      </w:pPr>
      <w:r w:rsidRPr="00F5171E">
        <w:rPr>
          <w:rFonts w:ascii="Open Sans" w:eastAsia="Open Sans" w:hAnsi="Open Sans" w:cs="Open Sans"/>
          <w:color w:val="000000" w:themeColor="text1"/>
        </w:rPr>
        <w:t xml:space="preserve">Publicising upcoming events, socials &amp; training sessions on social media </w:t>
      </w:r>
    </w:p>
    <w:p w14:paraId="4EE5D33A" w14:textId="77777777" w:rsidR="000E0242" w:rsidRPr="00F5171E" w:rsidRDefault="000E0242" w:rsidP="000E0242">
      <w:pPr>
        <w:numPr>
          <w:ilvl w:val="0"/>
          <w:numId w:val="10"/>
        </w:numPr>
        <w:rPr>
          <w:rFonts w:ascii="Open Sans" w:eastAsia="Open Sans" w:hAnsi="Open Sans" w:cs="Open Sans"/>
          <w:color w:val="000000" w:themeColor="text1"/>
        </w:rPr>
      </w:pPr>
      <w:r w:rsidRPr="00F5171E">
        <w:rPr>
          <w:rFonts w:ascii="Open Sans" w:eastAsia="Open Sans" w:hAnsi="Open Sans" w:cs="Open Sans"/>
          <w:color w:val="000000" w:themeColor="text1"/>
        </w:rPr>
        <w:t xml:space="preserve">Assisting in growing the popularity of the society </w:t>
      </w:r>
    </w:p>
    <w:p w14:paraId="61E53B59" w14:textId="77777777" w:rsidR="000E0242" w:rsidRPr="00F5171E" w:rsidRDefault="000E0242" w:rsidP="000E0242">
      <w:pPr>
        <w:numPr>
          <w:ilvl w:val="0"/>
          <w:numId w:val="10"/>
        </w:numPr>
        <w:rPr>
          <w:rFonts w:ascii="Open Sans" w:eastAsia="Open Sans" w:hAnsi="Open Sans" w:cs="Open Sans"/>
          <w:color w:val="000000" w:themeColor="text1"/>
        </w:rPr>
      </w:pPr>
      <w:r w:rsidRPr="00F5171E">
        <w:rPr>
          <w:rFonts w:ascii="Open Sans" w:eastAsia="Open Sans" w:hAnsi="Open Sans" w:cs="Open Sans"/>
          <w:color w:val="000000" w:themeColor="text1"/>
        </w:rPr>
        <w:lastRenderedPageBreak/>
        <w:t xml:space="preserve">Assisting as one of the points of contact for existing and prospective members </w:t>
      </w:r>
    </w:p>
    <w:p w14:paraId="3222B906" w14:textId="77777777" w:rsidR="000E0242" w:rsidRPr="00F5171E" w:rsidRDefault="000E0242" w:rsidP="000E0242">
      <w:pPr>
        <w:numPr>
          <w:ilvl w:val="0"/>
          <w:numId w:val="10"/>
        </w:numPr>
        <w:rPr>
          <w:rFonts w:ascii="Open Sans" w:eastAsia="Open Sans" w:hAnsi="Open Sans" w:cs="Open Sans"/>
          <w:color w:val="000000" w:themeColor="text1"/>
        </w:rPr>
      </w:pPr>
      <w:r w:rsidRPr="00F5171E">
        <w:rPr>
          <w:rFonts w:ascii="Open Sans" w:eastAsia="Open Sans" w:hAnsi="Open Sans" w:cs="Open Sans"/>
          <w:color w:val="000000" w:themeColor="text1"/>
        </w:rPr>
        <w:t xml:space="preserve">Sharing information regarding the society e.g. training dates, social events, membership prices etc </w:t>
      </w:r>
    </w:p>
    <w:p w14:paraId="7920E009" w14:textId="77777777" w:rsidR="000E0242" w:rsidRPr="00F5171E" w:rsidRDefault="000E0242" w:rsidP="000E0242">
      <w:pPr>
        <w:numPr>
          <w:ilvl w:val="0"/>
          <w:numId w:val="10"/>
        </w:numPr>
        <w:rPr>
          <w:rFonts w:ascii="Open Sans" w:eastAsia="Open Sans" w:hAnsi="Open Sans" w:cs="Open Sans"/>
          <w:color w:val="000000" w:themeColor="text1"/>
        </w:rPr>
      </w:pPr>
    </w:p>
    <w:p w14:paraId="7D3FB6B2" w14:textId="77777777" w:rsidR="000E0242" w:rsidRPr="00F5171E" w:rsidRDefault="000E0242" w:rsidP="000E0242">
      <w:pPr>
        <w:numPr>
          <w:ilvl w:val="0"/>
          <w:numId w:val="10"/>
        </w:numPr>
        <w:rPr>
          <w:rFonts w:ascii="Open Sans" w:eastAsia="Open Sans" w:hAnsi="Open Sans" w:cs="Open Sans"/>
          <w:color w:val="000000" w:themeColor="text1"/>
        </w:rPr>
      </w:pPr>
      <w:r w:rsidRPr="00F5171E">
        <w:rPr>
          <w:rFonts w:ascii="Open Sans" w:eastAsia="Open Sans" w:hAnsi="Open Sans" w:cs="Open Sans"/>
          <w:color w:val="000000" w:themeColor="text1"/>
        </w:rPr>
        <w:t>Organising events for the Club/Society</w:t>
      </w:r>
    </w:p>
    <w:p w14:paraId="1050CD6B" w14:textId="77777777" w:rsidR="000E0242" w:rsidRPr="00F5171E" w:rsidRDefault="000E0242" w:rsidP="000E0242">
      <w:pPr>
        <w:numPr>
          <w:ilvl w:val="0"/>
          <w:numId w:val="10"/>
        </w:numPr>
        <w:rPr>
          <w:rFonts w:ascii="Open Sans" w:eastAsia="Open Sans" w:hAnsi="Open Sans" w:cs="Open Sans"/>
          <w:color w:val="000000" w:themeColor="text1"/>
        </w:rPr>
      </w:pPr>
      <w:r w:rsidRPr="00F5171E">
        <w:rPr>
          <w:rFonts w:ascii="Open Sans" w:eastAsia="Open Sans" w:hAnsi="Open Sans" w:cs="Open Sans"/>
          <w:color w:val="000000" w:themeColor="text1"/>
        </w:rPr>
        <w:t>Publicising all Club/Society events</w:t>
      </w:r>
    </w:p>
    <w:p w14:paraId="06E53400" w14:textId="77777777" w:rsidR="000E0242" w:rsidRPr="00F5171E" w:rsidRDefault="000E0242" w:rsidP="000E0242">
      <w:pPr>
        <w:numPr>
          <w:ilvl w:val="0"/>
          <w:numId w:val="10"/>
        </w:numPr>
        <w:rPr>
          <w:rFonts w:ascii="Open Sans" w:eastAsia="Open Sans" w:hAnsi="Open Sans" w:cs="Open Sans"/>
          <w:color w:val="000000" w:themeColor="text1"/>
        </w:rPr>
      </w:pPr>
      <w:r w:rsidRPr="00F5171E">
        <w:rPr>
          <w:rFonts w:ascii="Open Sans" w:eastAsia="Open Sans" w:hAnsi="Open Sans" w:cs="Open Sans"/>
          <w:color w:val="000000" w:themeColor="text1"/>
        </w:rPr>
        <w:t>Ensuring the External Speaker process is followed</w:t>
      </w:r>
    </w:p>
    <w:p w14:paraId="2208AB55" w14:textId="77777777" w:rsidR="000E0242" w:rsidRPr="00F5171E" w:rsidRDefault="000E0242" w:rsidP="000E0242">
      <w:pPr>
        <w:spacing w:before="240"/>
        <w:ind w:left="850"/>
        <w:rPr>
          <w:rFonts w:ascii="Open Sans" w:eastAsia="Open Sans" w:hAnsi="Open Sans" w:cs="Open Sans"/>
          <w:b/>
          <w:color w:val="000000" w:themeColor="text1"/>
        </w:rPr>
      </w:pPr>
      <w:r w:rsidRPr="00F5171E">
        <w:rPr>
          <w:rFonts w:ascii="Open Sans" w:eastAsia="Open Sans" w:hAnsi="Open Sans" w:cs="Open Sans"/>
          <w:b/>
          <w:color w:val="000000" w:themeColor="text1"/>
        </w:rPr>
        <w:t xml:space="preserve">5.6.2 Social &amp; Events Secretary </w:t>
      </w:r>
    </w:p>
    <w:p w14:paraId="41A1B2B9" w14:textId="77777777" w:rsidR="000E0242" w:rsidRPr="00F5171E" w:rsidRDefault="000E0242" w:rsidP="000E0242">
      <w:pPr>
        <w:numPr>
          <w:ilvl w:val="0"/>
          <w:numId w:val="11"/>
        </w:numPr>
        <w:rPr>
          <w:rFonts w:ascii="Open Sans" w:eastAsia="Open Sans" w:hAnsi="Open Sans" w:cs="Open Sans"/>
          <w:color w:val="000000" w:themeColor="text1"/>
        </w:rPr>
      </w:pPr>
      <w:r w:rsidRPr="00F5171E">
        <w:rPr>
          <w:rFonts w:ascii="Open Sans" w:eastAsia="Open Sans" w:hAnsi="Open Sans" w:cs="Open Sans"/>
          <w:color w:val="000000" w:themeColor="text1"/>
        </w:rPr>
        <w:t xml:space="preserve">Organising social events for the society – ensuring a range of events to ensure everyone is included </w:t>
      </w:r>
    </w:p>
    <w:p w14:paraId="73522AB0" w14:textId="77777777" w:rsidR="000E0242" w:rsidRPr="00F5171E" w:rsidRDefault="000E0242" w:rsidP="000E0242">
      <w:pPr>
        <w:numPr>
          <w:ilvl w:val="0"/>
          <w:numId w:val="11"/>
        </w:numPr>
        <w:rPr>
          <w:rFonts w:ascii="Open Sans" w:eastAsia="Open Sans" w:hAnsi="Open Sans" w:cs="Open Sans"/>
          <w:color w:val="000000" w:themeColor="text1"/>
        </w:rPr>
      </w:pPr>
      <w:r w:rsidRPr="00F5171E">
        <w:rPr>
          <w:rFonts w:ascii="Open Sans" w:eastAsia="Open Sans" w:hAnsi="Open Sans" w:cs="Open Sans"/>
          <w:color w:val="000000" w:themeColor="text1"/>
        </w:rPr>
        <w:t>Collaborate with medical and non-medical societies for social events</w:t>
      </w:r>
    </w:p>
    <w:p w14:paraId="323C86B8" w14:textId="77777777" w:rsidR="000E0242" w:rsidRPr="00F5171E" w:rsidRDefault="000E0242" w:rsidP="000E0242">
      <w:pPr>
        <w:numPr>
          <w:ilvl w:val="0"/>
          <w:numId w:val="11"/>
        </w:numPr>
        <w:rPr>
          <w:rFonts w:ascii="Open Sans" w:eastAsia="Open Sans" w:hAnsi="Open Sans" w:cs="Open Sans"/>
          <w:color w:val="000000" w:themeColor="text1"/>
        </w:rPr>
      </w:pPr>
      <w:r w:rsidRPr="00F5171E">
        <w:rPr>
          <w:rFonts w:ascii="Open Sans" w:eastAsia="Open Sans" w:hAnsi="Open Sans" w:cs="Open Sans"/>
          <w:color w:val="000000" w:themeColor="text1"/>
        </w:rPr>
        <w:t xml:space="preserve">Listening to suggestions for upcoming social events from society members </w:t>
      </w:r>
    </w:p>
    <w:p w14:paraId="02FEA875"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7E91325E" w14:textId="77777777" w:rsidR="007F06F3"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23464440" w14:textId="77777777" w:rsidR="007F06F3"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9B51EA5" w14:textId="77777777" w:rsidR="007F06F3"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14658027" w14:textId="77777777" w:rsidR="007F06F3"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4F21457" w14:textId="77777777" w:rsidR="007F06F3"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2602FB9D" w14:textId="77777777" w:rsidR="007F06F3"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B7B7DBD" w14:textId="77777777" w:rsidR="007F06F3"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B93B558" w14:textId="77777777" w:rsidR="007F06F3" w:rsidRDefault="007F06F3">
      <w:pPr>
        <w:spacing w:before="240" w:after="160"/>
        <w:rPr>
          <w:rFonts w:ascii="Open Sans" w:eastAsia="Open Sans" w:hAnsi="Open Sans" w:cs="Open Sans"/>
        </w:rPr>
      </w:pPr>
    </w:p>
    <w:p w14:paraId="5CA0CA35"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F7A39E8" w14:textId="77777777" w:rsidR="007F06F3"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F0C4D47" w14:textId="77777777" w:rsidR="007F06F3" w:rsidRDefault="00000000">
      <w:pPr>
        <w:spacing w:before="240" w:after="160"/>
        <w:ind w:left="850"/>
        <w:rPr>
          <w:rFonts w:ascii="Open Sans" w:eastAsia="Open Sans" w:hAnsi="Open Sans" w:cs="Open Sans"/>
        </w:rPr>
      </w:pPr>
      <w:r>
        <w:rPr>
          <w:rFonts w:ascii="Open Sans" w:eastAsia="Open Sans" w:hAnsi="Open Sans" w:cs="Open Sans"/>
        </w:rPr>
        <w:lastRenderedPageBreak/>
        <w:t>7.1.2 If any Full Member moves a no confidence motion in the Chair, a vote shall be taken immediately.</w:t>
      </w:r>
    </w:p>
    <w:p w14:paraId="05FD6806"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658C6FBD"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7A7A364" w14:textId="77777777" w:rsidR="007F06F3"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55340539"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7B94A00"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2A58CA3A"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B52DFF3"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5662EB1"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5C1A05BB"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D5AB112" w14:textId="77777777" w:rsidR="007F06F3"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4B47ED15" w14:textId="77777777" w:rsidR="007F06F3"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215F2DE6"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5B70A047"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AC1A7D3" w14:textId="77777777" w:rsidR="007F06F3" w:rsidRDefault="00000000">
      <w:pPr>
        <w:spacing w:before="240" w:after="160"/>
        <w:ind w:left="850"/>
        <w:rPr>
          <w:rFonts w:ascii="Open Sans" w:eastAsia="Open Sans" w:hAnsi="Open Sans" w:cs="Open Sans"/>
        </w:rPr>
      </w:pPr>
      <w:r>
        <w:rPr>
          <w:rFonts w:ascii="Open Sans" w:eastAsia="Open Sans" w:hAnsi="Open Sans" w:cs="Open Sans"/>
        </w:rPr>
        <w:lastRenderedPageBreak/>
        <w:t>7.3.4 The agenda for the AGM must be posted on the Club/Society LUU webpage or a member-accessible web source at least seven days before the meeting.</w:t>
      </w:r>
    </w:p>
    <w:p w14:paraId="42500FEF"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4802C34" w14:textId="77777777" w:rsidR="007F06F3"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142C7B58" w14:textId="77777777" w:rsidR="007F06F3"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09849825" w14:textId="77777777" w:rsidR="007F06F3"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3ECD6742" w14:textId="77777777" w:rsidR="007F06F3" w:rsidRDefault="00000000">
      <w:pPr>
        <w:numPr>
          <w:ilvl w:val="0"/>
          <w:numId w:val="1"/>
        </w:numPr>
        <w:rPr>
          <w:rFonts w:ascii="Open Sans" w:eastAsia="Open Sans" w:hAnsi="Open Sans" w:cs="Open Sans"/>
        </w:rPr>
      </w:pPr>
      <w:r>
        <w:rPr>
          <w:rFonts w:ascii="Open Sans" w:eastAsia="Open Sans" w:hAnsi="Open Sans" w:cs="Open Sans"/>
        </w:rPr>
        <w:t>Elections</w:t>
      </w:r>
    </w:p>
    <w:p w14:paraId="68FF2212" w14:textId="77777777" w:rsidR="007F06F3"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1ECAF73D"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6B7BABCF"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027B1D70"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825011E"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EA8B4EA" w14:textId="77777777" w:rsidR="007F06F3"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9315DC2"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5E6B2C5"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6E64FA7E"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2EAA631" w14:textId="77777777" w:rsidR="007F06F3"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EF6675C" w14:textId="77777777" w:rsidR="007F06F3"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7DE83226" w14:textId="77777777" w:rsidR="007F06F3" w:rsidRDefault="00000000">
      <w:pPr>
        <w:spacing w:before="240" w:after="160"/>
        <w:ind w:left="850"/>
        <w:rPr>
          <w:rFonts w:ascii="Open Sans" w:eastAsia="Open Sans" w:hAnsi="Open Sans" w:cs="Open Sans"/>
        </w:rPr>
      </w:pPr>
      <w:r>
        <w:rPr>
          <w:rFonts w:ascii="Open Sans" w:eastAsia="Open Sans" w:hAnsi="Open Sans" w:cs="Open Sans"/>
        </w:rPr>
        <w:lastRenderedPageBreak/>
        <w:t>7.4.6 The Club/Society must submit their EGM's full agenda and minutes to the Activities Executive if requested by the Activities &amp; Opportunities Officer.</w:t>
      </w:r>
    </w:p>
    <w:p w14:paraId="4FD8D410" w14:textId="77777777" w:rsidR="007F06F3" w:rsidRDefault="007F06F3">
      <w:pPr>
        <w:spacing w:before="240" w:after="160"/>
        <w:ind w:left="850"/>
        <w:rPr>
          <w:rFonts w:ascii="Open Sans" w:eastAsia="Open Sans" w:hAnsi="Open Sans" w:cs="Open Sans"/>
        </w:rPr>
      </w:pPr>
    </w:p>
    <w:p w14:paraId="4C4C582E" w14:textId="77777777" w:rsidR="007F06F3"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27DFCBE8" w14:textId="77777777" w:rsidR="007F06F3"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4F9E4C09" w14:textId="77777777" w:rsidR="007F06F3"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06D7DD6C" w14:textId="77777777" w:rsidR="007F06F3"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2563E25" w14:textId="77777777" w:rsidR="007F06F3"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19AD6F9" w14:textId="77777777" w:rsidR="007F06F3"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0C35FDE1" w14:textId="77777777" w:rsidR="007F06F3"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0E59580A" w14:textId="77777777" w:rsidR="007F06F3" w:rsidRDefault="007F06F3">
      <w:pPr>
        <w:spacing w:before="240" w:after="160"/>
        <w:rPr>
          <w:rFonts w:ascii="Open Sans" w:eastAsia="Open Sans" w:hAnsi="Open Sans" w:cs="Open Sans"/>
        </w:rPr>
      </w:pPr>
    </w:p>
    <w:p w14:paraId="14932D0F"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6D345F7B" w14:textId="77777777" w:rsidR="007F06F3" w:rsidRDefault="00000000">
      <w:pPr>
        <w:spacing w:after="160"/>
        <w:rPr>
          <w:rFonts w:ascii="Open Sans" w:eastAsia="Open Sans" w:hAnsi="Open Sans" w:cs="Open Sans"/>
          <w:b/>
        </w:rPr>
      </w:pPr>
      <w:r>
        <w:rPr>
          <w:rFonts w:ascii="Open Sans" w:eastAsia="Open Sans" w:hAnsi="Open Sans" w:cs="Open Sans"/>
          <w:b/>
        </w:rPr>
        <w:t>9.1 Constitution</w:t>
      </w:r>
    </w:p>
    <w:p w14:paraId="0D3FD305"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648F187E" w14:textId="77777777" w:rsidR="007F06F3"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60AB8405" w14:textId="77777777" w:rsidR="007F06F3" w:rsidRDefault="00000000">
      <w:pPr>
        <w:spacing w:before="240" w:after="160"/>
        <w:ind w:left="850"/>
        <w:rPr>
          <w:rFonts w:ascii="Open Sans" w:eastAsia="Open Sans" w:hAnsi="Open Sans" w:cs="Open Sans"/>
        </w:rPr>
      </w:pPr>
      <w:r>
        <w:rPr>
          <w:rFonts w:ascii="Open Sans" w:eastAsia="Open Sans" w:hAnsi="Open Sans" w:cs="Open Sans"/>
        </w:rPr>
        <w:lastRenderedPageBreak/>
        <w:t>9.1.2 The assets or liabilities of the Club/Society shall remain with the Club/Society regardless of any changes to the committee, group structure or constitution.</w:t>
      </w:r>
    </w:p>
    <w:p w14:paraId="2EF4A363"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7A2CD232"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2488C213" w14:textId="77777777" w:rsidR="007F06F3"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2D8A1AC3"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263165BC"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018AE4B"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DE35AA5"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6195F41" w14:textId="77777777" w:rsidR="007F06F3"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46682F5B"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25EDA1BC"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28625D73"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60A7C870"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1FC14B5A" w14:textId="77777777" w:rsidR="007F06F3" w:rsidRDefault="00000000">
      <w:pPr>
        <w:spacing w:before="240" w:after="160"/>
        <w:ind w:left="850"/>
        <w:rPr>
          <w:rFonts w:ascii="Open Sans" w:eastAsia="Open Sans" w:hAnsi="Open Sans" w:cs="Open Sans"/>
        </w:rPr>
      </w:pPr>
      <w:r>
        <w:rPr>
          <w:rFonts w:ascii="Open Sans" w:eastAsia="Open Sans" w:hAnsi="Open Sans" w:cs="Open Sans"/>
        </w:rPr>
        <w:lastRenderedPageBreak/>
        <w:t>9.3.5 Reimbursements must be requested within 3 months of costs being incurred. Requests after this period shall not be authorised.</w:t>
      </w:r>
    </w:p>
    <w:p w14:paraId="55748D4B" w14:textId="77777777" w:rsidR="007F06F3" w:rsidRDefault="00000000">
      <w:pPr>
        <w:spacing w:before="240" w:after="160"/>
        <w:rPr>
          <w:rFonts w:ascii="Open Sans" w:eastAsia="Open Sans" w:hAnsi="Open Sans" w:cs="Open Sans"/>
          <w:b/>
        </w:rPr>
      </w:pPr>
      <w:r>
        <w:rPr>
          <w:rFonts w:ascii="Open Sans" w:eastAsia="Open Sans" w:hAnsi="Open Sans" w:cs="Open Sans"/>
          <w:b/>
        </w:rPr>
        <w:t>9.4 Cash Office</w:t>
      </w:r>
    </w:p>
    <w:p w14:paraId="735D48AA"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CB99A77"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767B90C"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4132D7D4"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568EAB05" w14:textId="77777777" w:rsidR="007F06F3"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3A43B1D6" w14:textId="77777777" w:rsidR="007F06F3" w:rsidRDefault="007F06F3">
      <w:pPr>
        <w:spacing w:before="240" w:after="160"/>
        <w:ind w:left="850"/>
        <w:rPr>
          <w:rFonts w:ascii="Open Sans" w:eastAsia="Open Sans" w:hAnsi="Open Sans" w:cs="Open Sans"/>
        </w:rPr>
      </w:pPr>
    </w:p>
    <w:p w14:paraId="520A4279"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EA4ECBA" w14:textId="77777777" w:rsidR="007F06F3"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481A946E" w14:textId="77777777" w:rsidR="007F06F3"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EBD195A" w14:textId="77777777" w:rsidR="007F06F3"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7825FEB" w14:textId="77777777" w:rsidR="007F06F3"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5FA6AC7C" w14:textId="77777777" w:rsidR="007F06F3" w:rsidRDefault="007F06F3">
      <w:pPr>
        <w:spacing w:before="240"/>
        <w:rPr>
          <w:rFonts w:ascii="Open Sans" w:eastAsia="Open Sans" w:hAnsi="Open Sans" w:cs="Open Sans"/>
        </w:rPr>
      </w:pPr>
    </w:p>
    <w:p w14:paraId="18340377"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E75ADB8" w14:textId="77777777" w:rsidR="007F06F3"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3963C3E" w14:textId="77777777" w:rsidR="007F06F3"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5591EC8A" w14:textId="77777777" w:rsidR="007F06F3"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5A2C580D" w14:textId="77777777" w:rsidR="007F06F3" w:rsidRDefault="00000000">
      <w:pPr>
        <w:spacing w:after="200"/>
        <w:ind w:left="850"/>
        <w:rPr>
          <w:rFonts w:ascii="Open Sans" w:eastAsia="Open Sans" w:hAnsi="Open Sans" w:cs="Open Sans"/>
        </w:rPr>
      </w:pPr>
      <w:r>
        <w:rPr>
          <w:rFonts w:ascii="Open Sans" w:eastAsia="Open Sans" w:hAnsi="Open Sans" w:cs="Open Sans"/>
        </w:rPr>
        <w:lastRenderedPageBreak/>
        <w:t>11.1.3 Any decision taken which impacts on the overall activity of the club/society</w:t>
      </w:r>
    </w:p>
    <w:p w14:paraId="723AD678" w14:textId="77777777" w:rsidR="007F06F3"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56429B13" w14:textId="77777777" w:rsidR="007F06F3"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54440DE1" w14:textId="77777777" w:rsidR="007F06F3"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51D552BE" w14:textId="77777777" w:rsidR="007F06F3"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7FD43356" w14:textId="77777777" w:rsidR="007F06F3"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0AC2752A" w14:textId="77777777" w:rsidR="007F06F3"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1157697" w14:textId="77777777" w:rsidR="007F06F3"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0F7370C0" w14:textId="77777777" w:rsidR="007F06F3"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AB92CD2" w14:textId="77777777" w:rsidR="007F06F3"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0CF9618A" w14:textId="77777777" w:rsidR="007F06F3" w:rsidRDefault="00000000">
      <w:pPr>
        <w:spacing w:after="200"/>
        <w:ind w:left="1133"/>
        <w:rPr>
          <w:rFonts w:ascii="Open Sans" w:eastAsia="Open Sans" w:hAnsi="Open Sans" w:cs="Open Sans"/>
        </w:rPr>
      </w:pPr>
      <w:r>
        <w:rPr>
          <w:rFonts w:ascii="Open Sans" w:eastAsia="Open Sans" w:hAnsi="Open Sans" w:cs="Open Sans"/>
        </w:rPr>
        <w:lastRenderedPageBreak/>
        <w:t>11.5.4.2 Requirement that the disciplined member issues an apology</w:t>
      </w:r>
    </w:p>
    <w:p w14:paraId="561F982A" w14:textId="77777777" w:rsidR="007F06F3"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51D6378" w14:textId="77777777" w:rsidR="007F06F3"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237DAEC3" w14:textId="77777777" w:rsidR="007F06F3"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27A64336" w14:textId="77777777" w:rsidR="007F06F3"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06D3653" w14:textId="77777777" w:rsidR="007F06F3"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8C9E178" w14:textId="77777777" w:rsidR="007F06F3"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23DBB833" w14:textId="77777777" w:rsidR="007F06F3"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3F363CD1" w14:textId="77777777" w:rsidR="007F06F3"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EC7F1EC" w14:textId="77777777" w:rsidR="007F06F3"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7798B5F6" w14:textId="77777777" w:rsidR="007F06F3"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3889864B" w14:textId="77777777" w:rsidR="007F06F3" w:rsidRDefault="007F06F3">
      <w:pPr>
        <w:spacing w:before="240"/>
        <w:rPr>
          <w:rFonts w:ascii="Open Sans" w:eastAsia="Open Sans" w:hAnsi="Open Sans" w:cs="Open Sans"/>
        </w:rPr>
      </w:pPr>
    </w:p>
    <w:p w14:paraId="0EF1C2B1" w14:textId="77777777" w:rsidR="007F06F3"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6BC6B2CD" w14:textId="77777777" w:rsidR="007F06F3"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0C64CA5" w14:textId="77777777" w:rsidR="007F06F3"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2773E9F" w14:textId="77777777" w:rsidR="007F06F3"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3AA03BA" w14:textId="77777777" w:rsidR="007F06F3" w:rsidRDefault="00000000">
      <w:pPr>
        <w:spacing w:before="240" w:after="160"/>
        <w:rPr>
          <w:rFonts w:ascii="Open Sans" w:eastAsia="Open Sans" w:hAnsi="Open Sans" w:cs="Open Sans"/>
        </w:rPr>
      </w:pPr>
      <w:r>
        <w:rPr>
          <w:rFonts w:ascii="Open Sans" w:eastAsia="Open Sans" w:hAnsi="Open Sans" w:cs="Open Sans"/>
        </w:rPr>
        <w:lastRenderedPageBreak/>
        <w:t>12.3 The Club/Society Core Officers must immediately notify the Activities &amp; Opportunities Officer, in writing, of any suspensions or expulsions with a summary of the reason/s for the decision.</w:t>
      </w:r>
    </w:p>
    <w:p w14:paraId="2C5D9F42" w14:textId="77777777" w:rsidR="007F06F3"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EB372A8" w14:textId="77777777" w:rsidR="007F06F3"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65425C0A" w14:textId="77777777" w:rsidR="007F06F3"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DD1D0A3" w14:textId="77777777" w:rsidR="007F06F3"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353DD15C" w14:textId="77777777" w:rsidR="007F06F3"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1F958F97" w14:textId="77777777" w:rsidR="007F06F3"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47B24D2D" w14:textId="77777777" w:rsidR="007F06F3"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E478F77" w14:textId="77777777" w:rsidR="007F06F3"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3A579316" w14:textId="77777777" w:rsidR="007F06F3" w:rsidRDefault="007F06F3">
      <w:pPr>
        <w:spacing w:before="240" w:after="160"/>
        <w:rPr>
          <w:rFonts w:ascii="Open Sans" w:eastAsia="Open Sans" w:hAnsi="Open Sans" w:cs="Open Sans"/>
          <w:color w:val="FF0000"/>
        </w:rPr>
      </w:pPr>
    </w:p>
    <w:p w14:paraId="4CB27813" w14:textId="77777777" w:rsidR="007F06F3" w:rsidRDefault="007F06F3">
      <w:pPr>
        <w:spacing w:before="240" w:after="160"/>
        <w:rPr>
          <w:rFonts w:ascii="Open Sans" w:eastAsia="Open Sans" w:hAnsi="Open Sans" w:cs="Open Sans"/>
          <w:b/>
          <w:u w:val="single"/>
        </w:rPr>
      </w:pPr>
    </w:p>
    <w:p w14:paraId="75B55CDF" w14:textId="77777777" w:rsidR="007F06F3" w:rsidRDefault="007F06F3">
      <w:pPr>
        <w:spacing w:before="240" w:after="160"/>
        <w:rPr>
          <w:rFonts w:ascii="Open Sans" w:eastAsia="Open Sans" w:hAnsi="Open Sans" w:cs="Open Sans"/>
          <w:color w:val="FF0000"/>
        </w:rPr>
      </w:pPr>
    </w:p>
    <w:sectPr w:rsidR="007F06F3">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FAAAF" w14:textId="77777777" w:rsidR="001F3070" w:rsidRDefault="001F3070">
      <w:pPr>
        <w:spacing w:line="240" w:lineRule="auto"/>
      </w:pPr>
      <w:r>
        <w:separator/>
      </w:r>
    </w:p>
  </w:endnote>
  <w:endnote w:type="continuationSeparator" w:id="0">
    <w:p w14:paraId="151CC97F" w14:textId="77777777" w:rsidR="001F3070" w:rsidRDefault="001F30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B709DC2-4BBA-0A45-B432-C0459FA3DFD2}"/>
  </w:font>
  <w:font w:name="Arial">
    <w:panose1 w:val="020B0604020202020204"/>
    <w:charset w:val="00"/>
    <w:family w:val="swiss"/>
    <w:pitch w:val="variable"/>
    <w:sig w:usb0="E0002AFF" w:usb1="C0007843" w:usb2="00000009" w:usb3="00000000" w:csb0="000001FF" w:csb1="00000000"/>
    <w:embedRegular r:id="rId2" w:fontKey="{5B43D34F-BE2A-F540-BE54-8D9ADCBF035E}"/>
    <w:embedItalic r:id="rId3" w:fontKey="{E1031439-D1CF-664E-8D69-266FDA57DD13}"/>
  </w:font>
  <w:font w:name="Open Sans">
    <w:panose1 w:val="020B0606030504020204"/>
    <w:charset w:val="00"/>
    <w:family w:val="swiss"/>
    <w:pitch w:val="variable"/>
    <w:sig w:usb0="E00002EF" w:usb1="4000205B" w:usb2="00000028" w:usb3="00000000" w:csb0="0000019F" w:csb1="00000000"/>
    <w:embedRegular r:id="rId4" w:fontKey="{76FCAFCE-BDEE-0D4E-AD54-21B00CFFF16D}"/>
    <w:embedBold r:id="rId5" w:fontKey="{DF56DB58-1555-1D40-8697-707F1B221344}"/>
    <w:embedItalic r:id="rId6" w:fontKey="{5E728319-1382-C845-AEDC-40D3E852CDB5}"/>
    <w:embedBoldItalic r:id="rId7" w:fontKey="{6B861AB4-D3B8-4644-A640-045CF962DB9E}"/>
  </w:font>
  <w:font w:name="Arial Unicode MS">
    <w:panose1 w:val="020B0604020202020204"/>
    <w:charset w:val="80"/>
    <w:family w:val="swiss"/>
    <w:pitch w:val="variable"/>
    <w:sig w:usb0="F7FFAFFF" w:usb1="E9DFFFFF" w:usb2="0000003F" w:usb3="00000000" w:csb0="003F01FF" w:csb1="00000000"/>
    <w:embedRegular r:id="rId8" w:subsetted="1" w:fontKey="{4C6379A3-A47C-5943-B230-0C7DD948CB24}"/>
  </w:font>
  <w:font w:name="Calibri">
    <w:panose1 w:val="020F0502020204030204"/>
    <w:charset w:val="00"/>
    <w:family w:val="swiss"/>
    <w:pitch w:val="variable"/>
    <w:sig w:usb0="E0002AFF" w:usb1="C000247B" w:usb2="00000009" w:usb3="00000000" w:csb0="000001FF" w:csb1="00000000"/>
    <w:embedRegular r:id="rId9" w:fontKey="{3FB98395-FC4B-BE4E-AA6D-8EACC3B4140B}"/>
  </w:font>
  <w:font w:name="Cambria">
    <w:panose1 w:val="02040503050406030204"/>
    <w:charset w:val="00"/>
    <w:family w:val="roman"/>
    <w:pitch w:val="variable"/>
    <w:sig w:usb0="E00006FF" w:usb1="420024FF" w:usb2="02000000" w:usb3="00000000" w:csb0="0000019F" w:csb1="00000000"/>
    <w:embedRegular r:id="rId10" w:fontKey="{AE52F5CC-8927-024D-8242-935189F09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7C087" w14:textId="77777777" w:rsidR="007F06F3"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0E0242">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BE44A" w14:textId="77777777" w:rsidR="001F3070" w:rsidRDefault="001F3070">
      <w:pPr>
        <w:spacing w:line="240" w:lineRule="auto"/>
      </w:pPr>
      <w:r>
        <w:separator/>
      </w:r>
    </w:p>
  </w:footnote>
  <w:footnote w:type="continuationSeparator" w:id="0">
    <w:p w14:paraId="12487667" w14:textId="77777777" w:rsidR="001F3070" w:rsidRDefault="001F30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5256D"/>
    <w:multiLevelType w:val="multilevel"/>
    <w:tmpl w:val="15189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2E6B99"/>
    <w:multiLevelType w:val="multilevel"/>
    <w:tmpl w:val="47E48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454E3A"/>
    <w:multiLevelType w:val="multilevel"/>
    <w:tmpl w:val="84900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6703D7"/>
    <w:multiLevelType w:val="multilevel"/>
    <w:tmpl w:val="005ACB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EA16FB2"/>
    <w:multiLevelType w:val="multilevel"/>
    <w:tmpl w:val="90D25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18E2AFE"/>
    <w:multiLevelType w:val="multilevel"/>
    <w:tmpl w:val="02908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CF3506A"/>
    <w:multiLevelType w:val="multilevel"/>
    <w:tmpl w:val="6298CF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E4737A5"/>
    <w:multiLevelType w:val="multilevel"/>
    <w:tmpl w:val="CE9A66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2CE37A8"/>
    <w:multiLevelType w:val="multilevel"/>
    <w:tmpl w:val="B644CE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DAF2A22"/>
    <w:multiLevelType w:val="multilevel"/>
    <w:tmpl w:val="2B585A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F5427CC"/>
    <w:multiLevelType w:val="multilevel"/>
    <w:tmpl w:val="CD7CAA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05667083">
    <w:abstractNumId w:val="4"/>
  </w:num>
  <w:num w:numId="2" w16cid:durableId="387581460">
    <w:abstractNumId w:val="2"/>
  </w:num>
  <w:num w:numId="3" w16cid:durableId="1473403250">
    <w:abstractNumId w:val="5"/>
  </w:num>
  <w:num w:numId="4" w16cid:durableId="1598439650">
    <w:abstractNumId w:val="8"/>
  </w:num>
  <w:num w:numId="5" w16cid:durableId="1548759828">
    <w:abstractNumId w:val="3"/>
  </w:num>
  <w:num w:numId="6" w16cid:durableId="290747837">
    <w:abstractNumId w:val="0"/>
  </w:num>
  <w:num w:numId="7" w16cid:durableId="279146511">
    <w:abstractNumId w:val="1"/>
  </w:num>
  <w:num w:numId="8" w16cid:durableId="434785355">
    <w:abstractNumId w:val="7"/>
  </w:num>
  <w:num w:numId="9" w16cid:durableId="1987006436">
    <w:abstractNumId w:val="6"/>
  </w:num>
  <w:num w:numId="10" w16cid:durableId="1764261249">
    <w:abstractNumId w:val="10"/>
  </w:num>
  <w:num w:numId="11" w16cid:durableId="17673827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6F3"/>
    <w:rsid w:val="000E0242"/>
    <w:rsid w:val="001F3070"/>
    <w:rsid w:val="00333FB2"/>
    <w:rsid w:val="007F0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BDCFA6"/>
  <w15:docId w15:val="{FF0A909C-1D50-9C49-B41B-E83B2E81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.~WRD0000</Template>
  <TotalTime>1</TotalTime>
  <Pages>14</Pages>
  <Words>3914</Words>
  <Characters>22312</Characters>
  <Application>Microsoft Office Word</Application>
  <DocSecurity>0</DocSecurity>
  <Lines>185</Lines>
  <Paragraphs>52</Paragraphs>
  <ScaleCrop>false</ScaleCrop>
  <Company/>
  <LinksUpToDate>false</LinksUpToDate>
  <CharactersWithSpaces>26174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Louie Garnett [um20lg]</cp:lastModifiedBy>
  <cp:revision>2</cp:revision>
  <dcterms:created xsi:type="dcterms:W3CDTF">2025-07-29T06:17:00Z</dcterms:created>
  <dcterms:modified xsi:type="dcterms:W3CDTF">2025-07-29T06:17:00Z</dcterms:modified>
</cp:coreProperties>
</file>